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AE31" w14:textId="4BD1A58F" w:rsidR="009C4119" w:rsidRDefault="001D5578" w:rsidP="009C4119">
      <w:pPr>
        <w:pStyle w:val="a3"/>
        <w:spacing w:line="240" w:lineRule="auto"/>
        <w:jc w:val="left"/>
      </w:pPr>
      <w:r>
        <w:rPr>
          <w:rFonts w:hint="eastAsia"/>
        </w:rPr>
        <w:t xml:space="preserve">　</w:t>
      </w:r>
      <w:r w:rsidR="009C4119">
        <w:rPr>
          <w:rFonts w:hint="eastAsia"/>
        </w:rPr>
        <w:t>様式第</w:t>
      </w:r>
      <w:r w:rsidR="00D972D5">
        <w:rPr>
          <w:rFonts w:hint="eastAsia"/>
        </w:rPr>
        <w:t>７</w:t>
      </w:r>
      <w:r w:rsidR="009C4119">
        <w:rPr>
          <w:rFonts w:hint="eastAsia"/>
        </w:rPr>
        <w:t>号</w:t>
      </w:r>
    </w:p>
    <w:p w14:paraId="74BD0443" w14:textId="77777777" w:rsidR="001D5578" w:rsidRDefault="001D5578" w:rsidP="009C4119">
      <w:pPr>
        <w:pStyle w:val="a3"/>
        <w:spacing w:line="240" w:lineRule="auto"/>
        <w:jc w:val="left"/>
        <w:rPr>
          <w:rFonts w:hint="eastAsia"/>
        </w:rPr>
      </w:pPr>
    </w:p>
    <w:p w14:paraId="4C778084" w14:textId="77777777" w:rsidR="009C4119" w:rsidRPr="00854B87" w:rsidRDefault="009C4119" w:rsidP="009C4119">
      <w:pPr>
        <w:pStyle w:val="a3"/>
        <w:spacing w:line="240" w:lineRule="auto"/>
        <w:jc w:val="center"/>
        <w:rPr>
          <w:rFonts w:hint="eastAsia"/>
          <w:sz w:val="32"/>
          <w:szCs w:val="32"/>
        </w:rPr>
      </w:pPr>
      <w:r w:rsidRPr="00854B87">
        <w:rPr>
          <w:rFonts w:hint="eastAsia"/>
          <w:sz w:val="32"/>
          <w:szCs w:val="32"/>
        </w:rPr>
        <w:t>質　　問　　書</w:t>
      </w:r>
    </w:p>
    <w:p w14:paraId="1F8A2551" w14:textId="77777777" w:rsidR="009C4119" w:rsidRDefault="009C4119" w:rsidP="001D5578">
      <w:pPr>
        <w:pStyle w:val="a3"/>
        <w:spacing w:line="240" w:lineRule="auto"/>
        <w:jc w:val="left"/>
      </w:pPr>
    </w:p>
    <w:p w14:paraId="00870A57" w14:textId="77777777" w:rsidR="001D5578" w:rsidRPr="001D5578" w:rsidRDefault="001D5578" w:rsidP="001D5578">
      <w:pPr>
        <w:pStyle w:val="a3"/>
        <w:spacing w:line="240" w:lineRule="auto"/>
        <w:jc w:val="left"/>
        <w:rPr>
          <w:rFonts w:hint="eastAsia"/>
        </w:rPr>
      </w:pPr>
    </w:p>
    <w:p w14:paraId="009E6520" w14:textId="234972F4" w:rsidR="009C4119" w:rsidRPr="001D5578" w:rsidRDefault="001D5578" w:rsidP="001D5578">
      <w:pPr>
        <w:pStyle w:val="a3"/>
        <w:snapToGrid w:val="0"/>
        <w:spacing w:line="480" w:lineRule="exact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9C4119">
        <w:rPr>
          <w:rFonts w:hint="eastAsia"/>
        </w:rPr>
        <w:t>団　体　名</w:t>
      </w:r>
    </w:p>
    <w:p w14:paraId="521A1CC5" w14:textId="4C2D952B" w:rsidR="009C4119" w:rsidRPr="001D5578" w:rsidRDefault="001D5578" w:rsidP="001D5578">
      <w:pPr>
        <w:pStyle w:val="a3"/>
        <w:snapToGrid w:val="0"/>
        <w:spacing w:line="480" w:lineRule="exact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9C4119">
        <w:rPr>
          <w:rFonts w:hint="eastAsia"/>
        </w:rPr>
        <w:t>所　在　地</w:t>
      </w:r>
    </w:p>
    <w:p w14:paraId="68C3588A" w14:textId="6FC8BFA4" w:rsidR="009C4119" w:rsidRPr="001D5578" w:rsidRDefault="001D5578" w:rsidP="001D5578">
      <w:pPr>
        <w:pStyle w:val="a3"/>
        <w:snapToGrid w:val="0"/>
        <w:spacing w:line="480" w:lineRule="exact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9C4119">
        <w:rPr>
          <w:rFonts w:hint="eastAsia"/>
        </w:rPr>
        <w:t>担当者所属・氏名</w:t>
      </w:r>
    </w:p>
    <w:p w14:paraId="2928A0B8" w14:textId="03C6051E" w:rsidR="009C4119" w:rsidRDefault="001D5578" w:rsidP="001D5578">
      <w:pPr>
        <w:pStyle w:val="a3"/>
        <w:snapToGrid w:val="0"/>
        <w:spacing w:line="480" w:lineRule="exact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9C4119" w:rsidRPr="001D5578">
        <w:rPr>
          <w:rFonts w:hint="eastAsia"/>
          <w:spacing w:val="35"/>
          <w:fitText w:val="1050" w:id="-407060224"/>
        </w:rPr>
        <w:t>電話番</w:t>
      </w:r>
      <w:r w:rsidR="009C4119" w:rsidRPr="001D5578">
        <w:rPr>
          <w:rFonts w:hint="eastAsia"/>
          <w:fitText w:val="1050" w:id="-407060224"/>
        </w:rPr>
        <w:t>号</w:t>
      </w:r>
      <w:r w:rsidR="009C4119">
        <w:rPr>
          <w:rFonts w:hint="eastAsia"/>
        </w:rPr>
        <w:t xml:space="preserve">　　　　（　　）</w:t>
      </w:r>
    </w:p>
    <w:p w14:paraId="16AA6C9E" w14:textId="610B2A62" w:rsidR="009C4119" w:rsidRDefault="001D5578" w:rsidP="001D5578">
      <w:pPr>
        <w:pStyle w:val="a3"/>
        <w:snapToGrid w:val="0"/>
        <w:spacing w:line="480" w:lineRule="exact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9C4119">
        <w:rPr>
          <w:rFonts w:hint="eastAsia"/>
        </w:rPr>
        <w:t>電子メール</w:t>
      </w:r>
    </w:p>
    <w:p w14:paraId="23159E9A" w14:textId="77777777" w:rsidR="009C4119" w:rsidRPr="00807229" w:rsidRDefault="009C4119" w:rsidP="009C4119">
      <w:pPr>
        <w:pStyle w:val="a3"/>
        <w:spacing w:line="240" w:lineRule="auto"/>
        <w:jc w:val="left"/>
        <w:rPr>
          <w:rFonts w:hint="eastAsia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6854"/>
      </w:tblGrid>
      <w:tr w:rsidR="009C4119" w14:paraId="00A380A5" w14:textId="77777777" w:rsidTr="001D5578">
        <w:trPr>
          <w:trHeight w:val="633"/>
        </w:trPr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0F722C13" w14:textId="77777777" w:rsidR="009C4119" w:rsidRDefault="009C4119" w:rsidP="003B786C">
            <w:pPr>
              <w:pStyle w:val="a3"/>
              <w:spacing w:line="240" w:lineRule="auto"/>
              <w:jc w:val="center"/>
            </w:pPr>
            <w:r w:rsidRPr="00854B87">
              <w:rPr>
                <w:rFonts w:hint="eastAsia"/>
              </w:rPr>
              <w:t>質</w:t>
            </w:r>
            <w:r>
              <w:rPr>
                <w:rFonts w:hint="eastAsia"/>
              </w:rPr>
              <w:t xml:space="preserve"> </w:t>
            </w:r>
            <w:r w:rsidRPr="00854B87">
              <w:rPr>
                <w:rFonts w:hint="eastAsia"/>
              </w:rPr>
              <w:t>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6854" w:type="dxa"/>
            <w:tcBorders>
              <w:bottom w:val="single" w:sz="4" w:space="0" w:color="auto"/>
            </w:tcBorders>
            <w:vAlign w:val="center"/>
          </w:tcPr>
          <w:p w14:paraId="2A119C3C" w14:textId="77777777" w:rsidR="009C4119" w:rsidRDefault="009C4119" w:rsidP="003B786C">
            <w:pPr>
              <w:pStyle w:val="a3"/>
              <w:spacing w:line="240" w:lineRule="auto"/>
              <w:jc w:val="center"/>
            </w:pPr>
            <w:r>
              <w:rPr>
                <w:rFonts w:hint="eastAsia"/>
              </w:rPr>
              <w:t>質　　問　　内　　容</w:t>
            </w:r>
          </w:p>
        </w:tc>
      </w:tr>
      <w:tr w:rsidR="009C4119" w14:paraId="37A2A92D" w14:textId="77777777" w:rsidTr="001D5578">
        <w:trPr>
          <w:trHeight w:val="8731"/>
        </w:trPr>
        <w:tc>
          <w:tcPr>
            <w:tcW w:w="1934" w:type="dxa"/>
            <w:tcBorders>
              <w:top w:val="single" w:sz="4" w:space="0" w:color="auto"/>
            </w:tcBorders>
          </w:tcPr>
          <w:p w14:paraId="1B8ADB10" w14:textId="77777777" w:rsidR="009C4119" w:rsidRDefault="009C4119" w:rsidP="003B786C">
            <w:pPr>
              <w:pStyle w:val="a3"/>
              <w:rPr>
                <w:rFonts w:hint="eastAsia"/>
              </w:rPr>
            </w:pPr>
          </w:p>
        </w:tc>
        <w:tc>
          <w:tcPr>
            <w:tcW w:w="6854" w:type="dxa"/>
            <w:tcBorders>
              <w:top w:val="single" w:sz="4" w:space="0" w:color="auto"/>
            </w:tcBorders>
          </w:tcPr>
          <w:p w14:paraId="3902B33B" w14:textId="77777777" w:rsidR="009C4119" w:rsidRDefault="009C4119" w:rsidP="003B786C">
            <w:pPr>
              <w:pStyle w:val="a3"/>
              <w:rPr>
                <w:rFonts w:hint="eastAsia"/>
              </w:rPr>
            </w:pPr>
          </w:p>
        </w:tc>
      </w:tr>
    </w:tbl>
    <w:p w14:paraId="7640F11F" w14:textId="77777777" w:rsidR="009C4119" w:rsidRPr="009C4119" w:rsidRDefault="009C4119" w:rsidP="009C4119">
      <w:pPr>
        <w:pStyle w:val="a3"/>
        <w:spacing w:line="240" w:lineRule="auto"/>
        <w:jc w:val="left"/>
      </w:pPr>
      <w:r>
        <w:t xml:space="preserve"> </w:t>
      </w:r>
    </w:p>
    <w:sectPr w:rsidR="009C4119" w:rsidRPr="009C4119" w:rsidSect="001D5578">
      <w:pgSz w:w="11906" w:h="16838" w:code="9"/>
      <w:pgMar w:top="1134" w:right="1134" w:bottom="851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6C06F" w14:textId="77777777" w:rsidR="003C2267" w:rsidRDefault="003C2267" w:rsidP="00DB0E93">
      <w:r>
        <w:separator/>
      </w:r>
    </w:p>
  </w:endnote>
  <w:endnote w:type="continuationSeparator" w:id="0">
    <w:p w14:paraId="20E2BA51" w14:textId="77777777" w:rsidR="003C2267" w:rsidRDefault="003C2267" w:rsidP="00DB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2F3E" w14:textId="77777777" w:rsidR="003C2267" w:rsidRDefault="003C2267" w:rsidP="00DB0E93">
      <w:r>
        <w:separator/>
      </w:r>
    </w:p>
  </w:footnote>
  <w:footnote w:type="continuationSeparator" w:id="0">
    <w:p w14:paraId="52604A5E" w14:textId="77777777" w:rsidR="003C2267" w:rsidRDefault="003C2267" w:rsidP="00DB0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45"/>
    <w:rsid w:val="00023DB7"/>
    <w:rsid w:val="000244AE"/>
    <w:rsid w:val="00027645"/>
    <w:rsid w:val="001D5578"/>
    <w:rsid w:val="002A4331"/>
    <w:rsid w:val="003B786C"/>
    <w:rsid w:val="003C2267"/>
    <w:rsid w:val="003F6299"/>
    <w:rsid w:val="003F6D85"/>
    <w:rsid w:val="00510424"/>
    <w:rsid w:val="00552AC9"/>
    <w:rsid w:val="0066121C"/>
    <w:rsid w:val="0072115A"/>
    <w:rsid w:val="00807229"/>
    <w:rsid w:val="00810225"/>
    <w:rsid w:val="00854B87"/>
    <w:rsid w:val="009C4119"/>
    <w:rsid w:val="00AD6AB9"/>
    <w:rsid w:val="00B20BA5"/>
    <w:rsid w:val="00B76EB5"/>
    <w:rsid w:val="00BA69FB"/>
    <w:rsid w:val="00C330B7"/>
    <w:rsid w:val="00C84063"/>
    <w:rsid w:val="00CC0632"/>
    <w:rsid w:val="00CE5C7B"/>
    <w:rsid w:val="00D367C0"/>
    <w:rsid w:val="00D52F68"/>
    <w:rsid w:val="00D816DD"/>
    <w:rsid w:val="00D90B6A"/>
    <w:rsid w:val="00D972D5"/>
    <w:rsid w:val="00DB0E93"/>
    <w:rsid w:val="00DF2DFD"/>
    <w:rsid w:val="00E67EBF"/>
    <w:rsid w:val="00ED2192"/>
    <w:rsid w:val="00ED6347"/>
    <w:rsid w:val="00F119F0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DB5885"/>
  <w15:chartTrackingRefBased/>
  <w15:docId w15:val="{07A95D02-329A-4C02-BC2F-7F958DE0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0E93"/>
    <w:rPr>
      <w:kern w:val="2"/>
      <w:sz w:val="21"/>
      <w:szCs w:val="24"/>
    </w:rPr>
  </w:style>
  <w:style w:type="paragraph" w:styleId="a6">
    <w:name w:val="footer"/>
    <w:basedOn w:val="a"/>
    <w:link w:val="a7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0E93"/>
    <w:rPr>
      <w:kern w:val="2"/>
      <w:sz w:val="21"/>
      <w:szCs w:val="24"/>
    </w:rPr>
  </w:style>
  <w:style w:type="table" w:styleId="a8">
    <w:name w:val="Table Grid"/>
    <w:basedOn w:val="a1"/>
    <w:rsid w:val="00D90B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宮城県御崎野営場指定管理者申請書様式</vt:lpstr>
      <vt:lpstr>宮城県御崎野営場指定管理者申請書様式</vt:lpstr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宮城県御崎野営場指定管理者申請書様式</dc:title>
  <dc:subject/>
  <dc:creator>宮城県</dc:creator>
  <cp:keywords/>
  <cp:lastModifiedBy>浅野　恒志</cp:lastModifiedBy>
  <cp:revision>2</cp:revision>
  <cp:lastPrinted>2026-07-08T00:42:00Z</cp:lastPrinted>
  <dcterms:created xsi:type="dcterms:W3CDTF">2026-07-08T00:42:00Z</dcterms:created>
  <dcterms:modified xsi:type="dcterms:W3CDTF">2026-07-08T00:42:00Z</dcterms:modified>
</cp:coreProperties>
</file>