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4F0B2" w14:textId="3D141764" w:rsidR="00854B87" w:rsidRPr="00854B87" w:rsidRDefault="006A5E35" w:rsidP="009C4119">
      <w:pPr>
        <w:pStyle w:val="a3"/>
        <w:rPr>
          <w:rFonts w:ascii="ＭＳ 明朝"/>
          <w:color w:val="000000"/>
          <w:spacing w:val="2"/>
        </w:rPr>
      </w:pPr>
      <w:r>
        <w:rPr>
          <w:rFonts w:ascii="ＭＳ 明朝" w:hAnsi="ＭＳ 明朝" w:hint="eastAsia"/>
          <w:color w:val="000000"/>
        </w:rPr>
        <w:t xml:space="preserve"> </w:t>
      </w:r>
      <w:r w:rsidR="00854B87" w:rsidRPr="00854B87">
        <w:rPr>
          <w:rFonts w:ascii="ＭＳ 明朝" w:hAnsi="ＭＳ 明朝" w:hint="eastAsia"/>
          <w:color w:val="000000"/>
        </w:rPr>
        <w:t>様式第</w:t>
      </w:r>
      <w:r w:rsidR="00854B87">
        <w:rPr>
          <w:rFonts w:ascii="ＭＳ 明朝" w:hAnsi="ＭＳ 明朝" w:hint="eastAsia"/>
          <w:color w:val="000000"/>
        </w:rPr>
        <w:t>４</w:t>
      </w:r>
      <w:r w:rsidR="00854B87" w:rsidRPr="00854B87">
        <w:rPr>
          <w:rFonts w:ascii="ＭＳ 明朝" w:hAnsi="ＭＳ 明朝" w:hint="eastAsia"/>
          <w:color w:val="000000"/>
        </w:rPr>
        <w:t>号</w:t>
      </w:r>
    </w:p>
    <w:p w14:paraId="4CD29143" w14:textId="77777777" w:rsidR="00854B87" w:rsidRDefault="00854B87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7286225" w14:textId="77777777" w:rsidR="006A5E35" w:rsidRPr="00854B87" w:rsidRDefault="006A5E35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451BA4D0" w14:textId="77777777" w:rsidR="00854B87" w:rsidRPr="00854B87" w:rsidRDefault="00854B87" w:rsidP="009C4119">
      <w:pPr>
        <w:overflowPunct w:val="0"/>
        <w:spacing w:line="276" w:lineRule="auto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 w:val="32"/>
          <w:szCs w:val="32"/>
        </w:rPr>
      </w:pPr>
      <w:r w:rsidRPr="00854B87">
        <w:rPr>
          <w:rFonts w:ascii="ＭＳ 明朝" w:hAnsi="ＭＳ 明朝" w:cs="ＭＳ 明朝" w:hint="eastAsia"/>
          <w:color w:val="000000"/>
          <w:kern w:val="0"/>
          <w:sz w:val="32"/>
          <w:szCs w:val="32"/>
        </w:rPr>
        <w:t>委　　　　任　　　　状</w:t>
      </w:r>
    </w:p>
    <w:p w14:paraId="508E8CF6" w14:textId="77777777" w:rsidR="00854B87" w:rsidRPr="00854B87" w:rsidRDefault="00854B87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7C2AB90" w14:textId="77777777" w:rsidR="00854B87" w:rsidRPr="00854B87" w:rsidRDefault="00854B87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523C5FE5" w14:textId="69016FEE" w:rsidR="00854B87" w:rsidRPr="00854B87" w:rsidRDefault="00854B87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854B87">
        <w:rPr>
          <w:rFonts w:ascii="ＭＳ 明朝" w:hAnsi="ＭＳ 明朝" w:cs="ＭＳ 明朝"/>
          <w:color w:val="000000"/>
          <w:kern w:val="0"/>
          <w:szCs w:val="21"/>
        </w:rPr>
        <w:t xml:space="preserve">                                            </w:t>
      </w:r>
      <w:r w:rsidRPr="00854B8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6A5E35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Pr="00854B8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6A5E35">
        <w:rPr>
          <w:rFonts w:ascii="ＭＳ 明朝" w:hAnsi="ＭＳ 明朝" w:cs="ＭＳ 明朝" w:hint="eastAsia"/>
          <w:color w:val="000000"/>
          <w:kern w:val="0"/>
          <w:szCs w:val="21"/>
        </w:rPr>
        <w:t xml:space="preserve">     </w:t>
      </w:r>
      <w:r w:rsidRPr="00854B87">
        <w:rPr>
          <w:rFonts w:ascii="ＭＳ 明朝" w:hAnsi="ＭＳ 明朝" w:cs="ＭＳ 明朝"/>
          <w:color w:val="000000"/>
          <w:kern w:val="0"/>
          <w:szCs w:val="21"/>
        </w:rPr>
        <w:t xml:space="preserve">       </w:t>
      </w:r>
      <w:r w:rsidR="00365A86">
        <w:rPr>
          <w:rFonts w:ascii="ＭＳ 明朝" w:hAnsi="ＭＳ 明朝" w:cs="ＭＳ 明朝" w:hint="eastAsia"/>
          <w:color w:val="000000"/>
          <w:kern w:val="0"/>
          <w:szCs w:val="21"/>
        </w:rPr>
        <w:t>令和</w:t>
      </w:r>
      <w:r w:rsidRPr="00854B8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年　　月　　日</w:t>
      </w:r>
      <w:r w:rsidR="006A5E35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</w:p>
    <w:p w14:paraId="7137B0F3" w14:textId="77777777" w:rsidR="00854B87" w:rsidRDefault="00854B87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261D9B9" w14:textId="77777777" w:rsidR="006A5E35" w:rsidRPr="00854B87" w:rsidRDefault="006A5E35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08C558A" w14:textId="77777777" w:rsidR="00854B87" w:rsidRPr="00854B87" w:rsidRDefault="00854B87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2BA3AF8" w14:textId="2AF197AA" w:rsidR="00854B87" w:rsidRPr="00854B87" w:rsidRDefault="006A5E35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="00854B87" w:rsidRPr="00854B87">
        <w:rPr>
          <w:rFonts w:ascii="ＭＳ 明朝" w:hAnsi="ＭＳ 明朝" w:cs="ＭＳ 明朝" w:hint="eastAsia"/>
          <w:color w:val="000000"/>
          <w:kern w:val="0"/>
          <w:szCs w:val="21"/>
        </w:rPr>
        <w:t xml:space="preserve">宮城県知事　</w:t>
      </w:r>
      <w:r w:rsidR="009C4119">
        <w:rPr>
          <w:rFonts w:ascii="ＭＳ 明朝" w:hAnsi="ＭＳ 明朝" w:cs="ＭＳ 明朝" w:hint="eastAsia"/>
          <w:color w:val="000000"/>
          <w:kern w:val="0"/>
          <w:szCs w:val="21"/>
        </w:rPr>
        <w:t>村　井　嘉　浩</w:t>
      </w:r>
      <w:r w:rsidR="00854B87" w:rsidRPr="00854B8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殿</w:t>
      </w:r>
    </w:p>
    <w:p w14:paraId="5D74F989" w14:textId="77777777" w:rsidR="00854B87" w:rsidRPr="00854B87" w:rsidRDefault="00854B87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B95E002" w14:textId="77777777" w:rsidR="00854B87" w:rsidRDefault="00854B87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3445368" w14:textId="77777777" w:rsidR="006A5E35" w:rsidRPr="00854B87" w:rsidRDefault="006A5E35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6FBFB026" w14:textId="77777777" w:rsidR="00854B87" w:rsidRPr="00854B87" w:rsidRDefault="00854B87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854B87">
        <w:rPr>
          <w:rFonts w:ascii="ＭＳ 明朝" w:hAnsi="ＭＳ 明朝" w:cs="ＭＳ 明朝"/>
          <w:color w:val="000000"/>
          <w:kern w:val="0"/>
          <w:szCs w:val="21"/>
        </w:rPr>
        <w:t xml:space="preserve">                             </w:t>
      </w:r>
      <w:r w:rsidRPr="00854B87">
        <w:rPr>
          <w:rFonts w:ascii="ＭＳ 明朝" w:hAnsi="ＭＳ 明朝" w:cs="ＭＳ 明朝" w:hint="eastAsia"/>
          <w:color w:val="000000"/>
          <w:kern w:val="0"/>
          <w:szCs w:val="21"/>
        </w:rPr>
        <w:t>（委任者）</w:t>
      </w:r>
    </w:p>
    <w:p w14:paraId="27D592B9" w14:textId="77777777" w:rsidR="00854B87" w:rsidRPr="00854B87" w:rsidRDefault="00854B87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854B87">
        <w:rPr>
          <w:rFonts w:ascii="ＭＳ 明朝" w:hAnsi="ＭＳ 明朝" w:cs="ＭＳ 明朝"/>
          <w:color w:val="000000"/>
          <w:kern w:val="0"/>
          <w:szCs w:val="21"/>
        </w:rPr>
        <w:t xml:space="preserve">                               </w:t>
      </w:r>
      <w:r w:rsidRPr="00854B87">
        <w:rPr>
          <w:rFonts w:ascii="ＭＳ 明朝" w:hAnsi="ＭＳ 明朝" w:cs="ＭＳ 明朝" w:hint="eastAsia"/>
          <w:color w:val="000000"/>
          <w:kern w:val="0"/>
          <w:szCs w:val="21"/>
        </w:rPr>
        <w:t>住所（所在地）</w:t>
      </w:r>
    </w:p>
    <w:p w14:paraId="476A92DB" w14:textId="77777777" w:rsidR="00854B87" w:rsidRPr="00854B87" w:rsidRDefault="00854B87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854B87">
        <w:rPr>
          <w:rFonts w:ascii="ＭＳ 明朝" w:hAnsi="ＭＳ 明朝" w:cs="ＭＳ 明朝"/>
          <w:color w:val="000000"/>
          <w:kern w:val="0"/>
          <w:szCs w:val="21"/>
        </w:rPr>
        <w:t xml:space="preserve">                               </w:t>
      </w:r>
      <w:r w:rsidRPr="00854B87">
        <w:rPr>
          <w:rFonts w:ascii="ＭＳ 明朝" w:hAnsi="ＭＳ 明朝" w:cs="ＭＳ 明朝" w:hint="eastAsia"/>
          <w:color w:val="000000"/>
          <w:kern w:val="0"/>
          <w:szCs w:val="21"/>
        </w:rPr>
        <w:t>名称又は商号</w:t>
      </w:r>
    </w:p>
    <w:p w14:paraId="5E90B89E" w14:textId="125E1936" w:rsidR="00854B87" w:rsidRPr="00854B87" w:rsidRDefault="00854B87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854B87">
        <w:rPr>
          <w:rFonts w:ascii="ＭＳ 明朝" w:hAnsi="ＭＳ 明朝" w:cs="ＭＳ 明朝"/>
          <w:color w:val="000000"/>
          <w:kern w:val="0"/>
          <w:szCs w:val="21"/>
        </w:rPr>
        <w:t xml:space="preserve">                               </w:t>
      </w:r>
      <w:r w:rsidRPr="00854B87">
        <w:rPr>
          <w:rFonts w:ascii="ＭＳ 明朝" w:hAnsi="ＭＳ 明朝" w:cs="ＭＳ 明朝" w:hint="eastAsia"/>
          <w:color w:val="000000"/>
          <w:kern w:val="0"/>
          <w:szCs w:val="21"/>
        </w:rPr>
        <w:t>代表者氏名</w:t>
      </w:r>
      <w:r w:rsidRPr="00854B87">
        <w:rPr>
          <w:rFonts w:ascii="ＭＳ 明朝" w:hAnsi="ＭＳ 明朝" w:cs="ＭＳ 明朝"/>
          <w:color w:val="000000"/>
          <w:kern w:val="0"/>
          <w:szCs w:val="21"/>
        </w:rPr>
        <w:t xml:space="preserve">     </w:t>
      </w:r>
      <w:r w:rsidR="006A5E35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854B8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　</w:t>
      </w:r>
      <w:r w:rsidRPr="00854B87">
        <w:rPr>
          <w:rFonts w:ascii="ＭＳ 明朝" w:hAnsi="ＭＳ 明朝" w:cs="ＭＳ 明朝"/>
          <w:color w:val="000000"/>
          <w:kern w:val="0"/>
          <w:szCs w:val="21"/>
        </w:rPr>
        <w:t xml:space="preserve">                   </w:t>
      </w:r>
      <w:r w:rsidRPr="00854B87">
        <w:rPr>
          <w:rFonts w:ascii="ＭＳ 明朝" w:hAnsi="ＭＳ 明朝" w:cs="ＭＳ 明朝" w:hint="eastAsia"/>
          <w:color w:val="000000"/>
          <w:kern w:val="0"/>
          <w:szCs w:val="21"/>
        </w:rPr>
        <w:t>印</w:t>
      </w:r>
    </w:p>
    <w:p w14:paraId="7107762A" w14:textId="77777777" w:rsidR="00854B87" w:rsidRPr="006A5E35" w:rsidRDefault="00854B87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464D1142" w14:textId="77777777" w:rsidR="009C4119" w:rsidRDefault="009C4119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14221E5E" w14:textId="77777777" w:rsidR="006A5E35" w:rsidRPr="00854B87" w:rsidRDefault="006A5E35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4674A0CB" w14:textId="4EE500BC" w:rsidR="006A5E35" w:rsidRDefault="006A5E35" w:rsidP="009C4119">
      <w:pPr>
        <w:overflowPunct w:val="0"/>
        <w:spacing w:line="276" w:lineRule="auto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　</w:t>
      </w:r>
      <w:r w:rsidR="00854B87" w:rsidRPr="00854B87">
        <w:rPr>
          <w:rFonts w:ascii="ＭＳ 明朝" w:hAnsi="ＭＳ 明朝" w:cs="ＭＳ 明朝" w:hint="eastAsia"/>
          <w:color w:val="000000"/>
          <w:kern w:val="0"/>
          <w:szCs w:val="21"/>
        </w:rPr>
        <w:t>私は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、</w:t>
      </w:r>
      <w:r w:rsidR="00854B87" w:rsidRPr="00854B87">
        <w:rPr>
          <w:rFonts w:ascii="ＭＳ 明朝" w:hAnsi="ＭＳ 明朝" w:cs="ＭＳ 明朝"/>
          <w:color w:val="000000"/>
          <w:kern w:val="0"/>
          <w:szCs w:val="21"/>
        </w:rPr>
        <w:t xml:space="preserve">                                  </w:t>
      </w:r>
      <w:r w:rsidR="00854B87" w:rsidRPr="00854B87">
        <w:rPr>
          <w:rFonts w:ascii="ＭＳ 明朝" w:hAnsi="ＭＳ 明朝" w:cs="ＭＳ 明朝" w:hint="eastAsia"/>
          <w:color w:val="000000"/>
          <w:kern w:val="0"/>
          <w:szCs w:val="21"/>
        </w:rPr>
        <w:t>を代理人と定め</w:t>
      </w:r>
      <w:r w:rsidR="009142BE">
        <w:rPr>
          <w:rFonts w:ascii="ＭＳ 明朝" w:hAnsi="ＭＳ 明朝" w:cs="ＭＳ 明朝" w:hint="eastAsia"/>
          <w:color w:val="000000"/>
          <w:kern w:val="0"/>
          <w:szCs w:val="21"/>
        </w:rPr>
        <w:t>、</w:t>
      </w:r>
      <w:r w:rsidR="00365A86">
        <w:rPr>
          <w:rFonts w:ascii="ＭＳ 明朝" w:hAnsi="ＭＳ 明朝" w:cs="ＭＳ 明朝" w:hint="eastAsia"/>
          <w:color w:val="000000"/>
          <w:kern w:val="0"/>
          <w:szCs w:val="21"/>
        </w:rPr>
        <w:t>宮城県</w:t>
      </w:r>
      <w:r w:rsidR="009C4119">
        <w:rPr>
          <w:rFonts w:ascii="ＭＳ 明朝" w:hAnsi="ＭＳ 明朝" w:cs="ＭＳ 明朝" w:hint="eastAsia"/>
          <w:color w:val="000000"/>
          <w:kern w:val="0"/>
          <w:szCs w:val="21"/>
        </w:rPr>
        <w:t>御崎野営場</w:t>
      </w:r>
      <w:r w:rsidR="00854B87" w:rsidRPr="00854B87">
        <w:rPr>
          <w:rFonts w:ascii="ＭＳ 明朝" w:hAnsi="ＭＳ 明朝" w:cs="ＭＳ 明朝" w:hint="eastAsia"/>
          <w:color w:val="000000"/>
          <w:kern w:val="0"/>
          <w:szCs w:val="21"/>
        </w:rPr>
        <w:t>の指定管理</w:t>
      </w:r>
    </w:p>
    <w:p w14:paraId="43CA95D1" w14:textId="77777777" w:rsidR="006A5E35" w:rsidRDefault="006A5E35" w:rsidP="009C4119">
      <w:pPr>
        <w:overflowPunct w:val="0"/>
        <w:spacing w:line="276" w:lineRule="auto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854B87" w:rsidRPr="00854B87">
        <w:rPr>
          <w:rFonts w:ascii="ＭＳ 明朝" w:hAnsi="ＭＳ 明朝" w:cs="ＭＳ 明朝" w:hint="eastAsia"/>
          <w:color w:val="000000"/>
          <w:kern w:val="0"/>
          <w:szCs w:val="21"/>
        </w:rPr>
        <w:t>者の募集に係る申請手続（ヒアリング及び経費の見積りを含む。）に関する一切の権限を委任</w:t>
      </w:r>
    </w:p>
    <w:p w14:paraId="159BEF50" w14:textId="4DE25BAD" w:rsidR="00854B87" w:rsidRPr="00854B87" w:rsidRDefault="006A5E35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854B87" w:rsidRPr="00854B87">
        <w:rPr>
          <w:rFonts w:ascii="ＭＳ 明朝" w:hAnsi="ＭＳ 明朝" w:cs="ＭＳ 明朝" w:hint="eastAsia"/>
          <w:color w:val="000000"/>
          <w:kern w:val="0"/>
          <w:szCs w:val="21"/>
        </w:rPr>
        <w:t>します。</w:t>
      </w:r>
    </w:p>
    <w:p w14:paraId="1A389DD7" w14:textId="77777777" w:rsidR="00854B87" w:rsidRPr="00854B87" w:rsidRDefault="00854B87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2DD1E5D9" w14:textId="77777777" w:rsidR="00854B87" w:rsidRPr="00854B87" w:rsidRDefault="00854B87" w:rsidP="009C4119">
      <w:pPr>
        <w:overflowPunct w:val="0"/>
        <w:spacing w:line="276" w:lineRule="auto"/>
        <w:jc w:val="center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854B87">
        <w:rPr>
          <w:rFonts w:ascii="ＭＳ 明朝" w:hAnsi="ＭＳ 明朝" w:cs="ＭＳ 明朝" w:hint="eastAsia"/>
          <w:color w:val="000000"/>
          <w:kern w:val="0"/>
          <w:szCs w:val="21"/>
        </w:rPr>
        <w:t>記</w:t>
      </w:r>
    </w:p>
    <w:p w14:paraId="686B9477" w14:textId="77777777" w:rsidR="00854B87" w:rsidRPr="00854B87" w:rsidRDefault="00854B87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14:paraId="022B82E2" w14:textId="6227D701" w:rsidR="00854B87" w:rsidRPr="00854B87" w:rsidRDefault="006A5E35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9C4119">
        <w:rPr>
          <w:rFonts w:ascii="ＭＳ 明朝" w:hAnsi="ＭＳ 明朝" w:cs="ＭＳ 明朝" w:hint="eastAsia"/>
          <w:color w:val="000000"/>
          <w:kern w:val="0"/>
          <w:szCs w:val="21"/>
        </w:rPr>
        <w:t>１</w:t>
      </w:r>
      <w:r w:rsidR="00854B87" w:rsidRPr="00854B87">
        <w:rPr>
          <w:rFonts w:ascii="ＭＳ 明朝" w:hAnsi="ＭＳ 明朝" w:cs="ＭＳ 明朝" w:hint="eastAsia"/>
          <w:color w:val="000000"/>
          <w:kern w:val="0"/>
          <w:szCs w:val="21"/>
        </w:rPr>
        <w:t xml:space="preserve">　事業名　　</w:t>
      </w:r>
      <w:r w:rsidR="00365A86">
        <w:rPr>
          <w:rFonts w:ascii="ＭＳ 明朝" w:hAnsi="ＭＳ 明朝" w:cs="ＭＳ 明朝" w:hint="eastAsia"/>
          <w:color w:val="000000"/>
          <w:kern w:val="0"/>
          <w:szCs w:val="21"/>
        </w:rPr>
        <w:t>宮城県</w:t>
      </w:r>
      <w:r w:rsidR="009C4119">
        <w:rPr>
          <w:rFonts w:ascii="ＭＳ 明朝" w:hAnsi="ＭＳ 明朝" w:cs="ＭＳ 明朝" w:hint="eastAsia"/>
          <w:color w:val="000000"/>
          <w:kern w:val="0"/>
          <w:szCs w:val="21"/>
        </w:rPr>
        <w:t>御崎野営場</w:t>
      </w:r>
      <w:r w:rsidR="00854B87" w:rsidRPr="00854B87">
        <w:rPr>
          <w:rFonts w:ascii="ＭＳ 明朝" w:hAnsi="ＭＳ 明朝" w:cs="ＭＳ 明朝" w:hint="eastAsia"/>
          <w:color w:val="000000"/>
          <w:kern w:val="0"/>
          <w:szCs w:val="21"/>
        </w:rPr>
        <w:t>の指定管理者の募集に係る申請手続</w:t>
      </w:r>
    </w:p>
    <w:p w14:paraId="5A48CFEC" w14:textId="77777777" w:rsidR="009C4119" w:rsidRDefault="00854B87" w:rsidP="009C4119">
      <w:pPr>
        <w:overflowPunct w:val="0"/>
        <w:spacing w:line="276" w:lineRule="auto"/>
        <w:textAlignment w:val="baseline"/>
        <w:rPr>
          <w:rFonts w:ascii="ＭＳ 明朝" w:hAnsi="ＭＳ 明朝" w:cs="ＭＳ 明朝"/>
          <w:color w:val="000000"/>
          <w:kern w:val="0"/>
          <w:szCs w:val="21"/>
        </w:rPr>
      </w:pPr>
      <w:r w:rsidRPr="00854B87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</w:p>
    <w:p w14:paraId="365D76F1" w14:textId="2D7033C8" w:rsidR="00854B87" w:rsidRPr="00854B87" w:rsidRDefault="006A5E35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</w:t>
      </w:r>
      <w:r w:rsidR="00854B87" w:rsidRPr="00854B87">
        <w:rPr>
          <w:rFonts w:ascii="ＭＳ 明朝" w:hAnsi="ＭＳ 明朝" w:cs="ＭＳ 明朝" w:hint="eastAsia"/>
          <w:color w:val="000000"/>
          <w:kern w:val="0"/>
          <w:szCs w:val="21"/>
        </w:rPr>
        <w:t>２　代理人使用印鑑</w:t>
      </w:r>
    </w:p>
    <w:p w14:paraId="3AA8BCBD" w14:textId="77777777" w:rsidR="00854B87" w:rsidRPr="00854B87" w:rsidRDefault="00854B87" w:rsidP="009C4119">
      <w:pPr>
        <w:overflowPunct w:val="0"/>
        <w:spacing w:line="276" w:lineRule="auto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2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</w:tblGrid>
      <w:tr w:rsidR="00854B87" w:rsidRPr="00854B87" w14:paraId="61409615" w14:textId="77777777" w:rsidTr="006A5E35"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5D798C" w14:textId="77777777" w:rsidR="00854B87" w:rsidRPr="00854B87" w:rsidRDefault="00854B87" w:rsidP="009C41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854B8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使</w:t>
            </w:r>
            <w:r w:rsidRPr="00854B87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854B8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用</w:t>
            </w:r>
            <w:r w:rsidRPr="00854B87">
              <w:rPr>
                <w:rFonts w:ascii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854B8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印</w:t>
            </w:r>
          </w:p>
          <w:p w14:paraId="7B0CD65C" w14:textId="77777777" w:rsidR="00854B87" w:rsidRPr="00854B87" w:rsidRDefault="00854B87" w:rsidP="009C41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368873D8" w14:textId="77777777" w:rsidR="00854B87" w:rsidRPr="00854B87" w:rsidRDefault="00854B87" w:rsidP="009C41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2BD0F904" w14:textId="77777777" w:rsidR="00854B87" w:rsidRPr="00854B87" w:rsidRDefault="00854B87" w:rsidP="009C41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14:paraId="0AEDD63D" w14:textId="77777777" w:rsidR="00854B87" w:rsidRPr="00854B87" w:rsidRDefault="00854B87" w:rsidP="009C411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6" w:lineRule="auto"/>
              <w:jc w:val="left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05CA9F1D" w14:textId="77777777" w:rsidR="00854B87" w:rsidRDefault="00854B87" w:rsidP="00CC0632">
      <w:pPr>
        <w:pStyle w:val="a3"/>
        <w:spacing w:line="240" w:lineRule="auto"/>
        <w:jc w:val="left"/>
      </w:pPr>
    </w:p>
    <w:p w14:paraId="4946DC33" w14:textId="77777777" w:rsidR="009C4119" w:rsidRDefault="009C4119" w:rsidP="00CC0632">
      <w:pPr>
        <w:pStyle w:val="a3"/>
        <w:spacing w:line="240" w:lineRule="auto"/>
        <w:jc w:val="left"/>
      </w:pPr>
    </w:p>
    <w:p w14:paraId="3E7A6100" w14:textId="77777777" w:rsidR="009C4119" w:rsidRPr="009C4119" w:rsidRDefault="009C4119" w:rsidP="00504552"/>
    <w:sectPr w:rsidR="009C4119" w:rsidRPr="009C4119" w:rsidSect="006A5E35">
      <w:pgSz w:w="11906" w:h="16838" w:code="9"/>
      <w:pgMar w:top="1134" w:right="1134" w:bottom="851" w:left="1418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7F831" w14:textId="77777777" w:rsidR="00A20614" w:rsidRDefault="00A20614" w:rsidP="00DB0E93">
      <w:r>
        <w:separator/>
      </w:r>
    </w:p>
  </w:endnote>
  <w:endnote w:type="continuationSeparator" w:id="0">
    <w:p w14:paraId="685F2EB4" w14:textId="77777777" w:rsidR="00A20614" w:rsidRDefault="00A20614" w:rsidP="00DB0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9C259" w14:textId="77777777" w:rsidR="00A20614" w:rsidRDefault="00A20614" w:rsidP="00DB0E93">
      <w:r>
        <w:separator/>
      </w:r>
    </w:p>
  </w:footnote>
  <w:footnote w:type="continuationSeparator" w:id="0">
    <w:p w14:paraId="7147CE50" w14:textId="77777777" w:rsidR="00A20614" w:rsidRDefault="00A20614" w:rsidP="00DB0E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7645"/>
    <w:rsid w:val="00023DB7"/>
    <w:rsid w:val="000244AE"/>
    <w:rsid w:val="00027645"/>
    <w:rsid w:val="002A4331"/>
    <w:rsid w:val="00365A86"/>
    <w:rsid w:val="003B786C"/>
    <w:rsid w:val="003F6299"/>
    <w:rsid w:val="003F6D85"/>
    <w:rsid w:val="00504552"/>
    <w:rsid w:val="00510424"/>
    <w:rsid w:val="00552AC9"/>
    <w:rsid w:val="0066121C"/>
    <w:rsid w:val="006A5E35"/>
    <w:rsid w:val="006F1D55"/>
    <w:rsid w:val="0072115A"/>
    <w:rsid w:val="00807229"/>
    <w:rsid w:val="00810225"/>
    <w:rsid w:val="00841221"/>
    <w:rsid w:val="00854B87"/>
    <w:rsid w:val="009142BE"/>
    <w:rsid w:val="009C4119"/>
    <w:rsid w:val="00A20614"/>
    <w:rsid w:val="00AA37DF"/>
    <w:rsid w:val="00AD6AB9"/>
    <w:rsid w:val="00B20BA5"/>
    <w:rsid w:val="00B76EB5"/>
    <w:rsid w:val="00C330B7"/>
    <w:rsid w:val="00CC0632"/>
    <w:rsid w:val="00CE5C7B"/>
    <w:rsid w:val="00D367C0"/>
    <w:rsid w:val="00D816DD"/>
    <w:rsid w:val="00D90B6A"/>
    <w:rsid w:val="00D972D5"/>
    <w:rsid w:val="00DB0E93"/>
    <w:rsid w:val="00E67EBF"/>
    <w:rsid w:val="00ED2192"/>
    <w:rsid w:val="00ED6347"/>
    <w:rsid w:val="00F119F0"/>
    <w:rsid w:val="00F8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4F373CE7"/>
  <w15:chartTrackingRefBased/>
  <w15:docId w15:val="{C2E02851-B5C1-4207-9AC5-E61807945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rsid w:val="00DB0E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B0E93"/>
    <w:rPr>
      <w:kern w:val="2"/>
      <w:sz w:val="21"/>
      <w:szCs w:val="24"/>
    </w:rPr>
  </w:style>
  <w:style w:type="paragraph" w:styleId="a6">
    <w:name w:val="footer"/>
    <w:basedOn w:val="a"/>
    <w:link w:val="a7"/>
    <w:rsid w:val="00DB0E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B0E93"/>
    <w:rPr>
      <w:kern w:val="2"/>
      <w:sz w:val="21"/>
      <w:szCs w:val="24"/>
    </w:rPr>
  </w:style>
  <w:style w:type="table" w:styleId="a8">
    <w:name w:val="Table Grid"/>
    <w:basedOn w:val="a1"/>
    <w:rsid w:val="00D90B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000158ge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宮城県御崎野営場指定管理者申請書様式</vt:lpstr>
      <vt:lpstr>宮城県御崎野営場指定管理者申請書様式</vt:lpstr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宮城県御崎野営場指定管理者申請書様式</dc:title>
  <dc:subject/>
  <dc:creator>宮城県</dc:creator>
  <cp:keywords/>
  <cp:lastModifiedBy>浅野　恒志</cp:lastModifiedBy>
  <cp:revision>3</cp:revision>
  <cp:lastPrinted>2026-07-21T11:07:00Z</cp:lastPrinted>
  <dcterms:created xsi:type="dcterms:W3CDTF">2026-07-07T11:13:00Z</dcterms:created>
  <dcterms:modified xsi:type="dcterms:W3CDTF">2026-07-21T11:07:00Z</dcterms:modified>
</cp:coreProperties>
</file>