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4DD5" w14:textId="77777777" w:rsidR="00027645" w:rsidRDefault="0038522A" w:rsidP="00552AC9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27645">
        <w:rPr>
          <w:rFonts w:ascii="ＭＳ 明朝" w:hAnsi="ＭＳ 明朝" w:hint="eastAsia"/>
        </w:rPr>
        <w:t>様式第３号</w:t>
      </w:r>
    </w:p>
    <w:p w14:paraId="41EDA198" w14:textId="77777777" w:rsidR="0038522A" w:rsidRDefault="0038522A" w:rsidP="00552AC9">
      <w:pPr>
        <w:pStyle w:val="a3"/>
        <w:rPr>
          <w:rFonts w:hint="eastAsia"/>
        </w:rPr>
      </w:pPr>
    </w:p>
    <w:p w14:paraId="545D2D6B" w14:textId="77777777" w:rsidR="00027645" w:rsidRPr="00807229" w:rsidRDefault="00027645">
      <w:pPr>
        <w:pStyle w:val="a3"/>
        <w:jc w:val="center"/>
        <w:rPr>
          <w:sz w:val="28"/>
          <w:szCs w:val="28"/>
        </w:rPr>
      </w:pPr>
      <w:r w:rsidRPr="00807229">
        <w:rPr>
          <w:rFonts w:ascii="ＭＳ 明朝" w:hAnsi="ＭＳ 明朝" w:hint="eastAsia"/>
          <w:sz w:val="28"/>
          <w:szCs w:val="28"/>
        </w:rPr>
        <w:t>事業者（会社）概要</w:t>
      </w:r>
    </w:p>
    <w:p w14:paraId="15A43C9D" w14:textId="77777777" w:rsidR="00027645" w:rsidRDefault="00027645">
      <w:pPr>
        <w:pStyle w:val="a3"/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67"/>
        <w:gridCol w:w="1590"/>
        <w:gridCol w:w="3710"/>
        <w:gridCol w:w="2763"/>
      </w:tblGrid>
      <w:tr w:rsidR="00027645" w14:paraId="779E5896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053C" w14:textId="77777777" w:rsidR="00027645" w:rsidRDefault="00027645" w:rsidP="00CC0632">
            <w:pPr>
              <w:pStyle w:val="a3"/>
              <w:spacing w:line="240" w:lineRule="auto"/>
              <w:jc w:val="center"/>
            </w:pPr>
            <w:r>
              <w:rPr>
                <w:rFonts w:ascii="ＭＳ 明朝" w:hAnsi="ＭＳ 明朝" w:hint="eastAsia"/>
              </w:rPr>
              <w:t>項　　目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C375" w14:textId="77777777" w:rsidR="00027645" w:rsidRDefault="00027645" w:rsidP="0038522A">
            <w:pPr>
              <w:pStyle w:val="a3"/>
              <w:spacing w:line="240" w:lineRule="auto"/>
              <w:jc w:val="center"/>
            </w:pPr>
            <w:r>
              <w:rPr>
                <w:rFonts w:ascii="ＭＳ 明朝" w:hAnsi="ＭＳ 明朝" w:hint="eastAsia"/>
              </w:rPr>
              <w:t>内　　　　　　　容</w:t>
            </w:r>
          </w:p>
        </w:tc>
      </w:tr>
      <w:tr w:rsidR="00027645" w14:paraId="0BEA9EBF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430"/>
          <w:jc w:val="center"/>
        </w:trPr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960B7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事業者（会社）名</w:t>
            </w:r>
          </w:p>
        </w:tc>
        <w:tc>
          <w:tcPr>
            <w:tcW w:w="6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C00773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5703F99E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8C24E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代表者職・氏名</w:t>
            </w:r>
          </w:p>
        </w:tc>
        <w:tc>
          <w:tcPr>
            <w:tcW w:w="647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A2F7AA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4D4C53D0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BF977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設立年月日</w:t>
            </w:r>
          </w:p>
        </w:tc>
        <w:tc>
          <w:tcPr>
            <w:tcW w:w="647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EE269D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59DF99F0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38394B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資本金（千円）</w:t>
            </w:r>
          </w:p>
        </w:tc>
        <w:tc>
          <w:tcPr>
            <w:tcW w:w="64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AA6D8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14237914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7221748F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従業員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819321" w14:textId="77777777" w:rsidR="00027645" w:rsidRDefault="0038522A" w:rsidP="00CC0632">
            <w:pPr>
              <w:pStyle w:val="a3"/>
              <w:spacing w:line="240" w:lineRule="auto"/>
            </w:pPr>
            <w:r>
              <w:rPr>
                <w:rFonts w:ascii="ＭＳ 明朝" w:hAnsi="ＭＳ 明朝" w:hint="eastAsia"/>
              </w:rPr>
              <w:t xml:space="preserve"> </w:t>
            </w:r>
            <w:r w:rsidR="00027645">
              <w:rPr>
                <w:rFonts w:ascii="ＭＳ 明朝" w:hAnsi="ＭＳ 明朝" w:hint="eastAsia"/>
              </w:rPr>
              <w:t>従業員総数</w:t>
            </w:r>
          </w:p>
        </w:tc>
        <w:tc>
          <w:tcPr>
            <w:tcW w:w="647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61228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3838AA58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E8A126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A7B0114" w14:textId="77777777" w:rsidR="00027645" w:rsidRDefault="0038522A" w:rsidP="00CC0632">
            <w:pPr>
              <w:pStyle w:val="a3"/>
              <w:spacing w:line="240" w:lineRule="auto"/>
            </w:pPr>
            <w:r>
              <w:rPr>
                <w:rFonts w:ascii="ＭＳ 明朝" w:hAnsi="ＭＳ 明朝" w:hint="eastAsia"/>
              </w:rPr>
              <w:t xml:space="preserve"> </w:t>
            </w:r>
            <w:r w:rsidR="00027645">
              <w:rPr>
                <w:rFonts w:ascii="ＭＳ 明朝" w:hAnsi="ＭＳ 明朝" w:hint="eastAsia"/>
              </w:rPr>
              <w:t>有資格者等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520AD" w14:textId="77777777" w:rsidR="00027645" w:rsidRDefault="00027645" w:rsidP="00CC0632">
            <w:pPr>
              <w:pStyle w:val="a3"/>
              <w:spacing w:line="240" w:lineRule="auto"/>
              <w:jc w:val="center"/>
            </w:pPr>
            <w:r>
              <w:rPr>
                <w:rFonts w:ascii="ＭＳ 明朝" w:hAnsi="ＭＳ 明朝" w:hint="eastAsia"/>
              </w:rPr>
              <w:t>資　格　の　種　類</w:t>
            </w:r>
          </w:p>
        </w:tc>
        <w:tc>
          <w:tcPr>
            <w:tcW w:w="27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236079" w14:textId="77777777" w:rsidR="00027645" w:rsidRDefault="00027645" w:rsidP="0038522A">
            <w:pPr>
              <w:pStyle w:val="a3"/>
              <w:spacing w:line="240" w:lineRule="auto"/>
              <w:jc w:val="center"/>
            </w:pPr>
            <w:r>
              <w:rPr>
                <w:rFonts w:ascii="ＭＳ 明朝" w:hAnsi="ＭＳ 明朝" w:hint="eastAsia"/>
              </w:rPr>
              <w:t>人　　数</w:t>
            </w:r>
          </w:p>
        </w:tc>
      </w:tr>
      <w:tr w:rsidR="00027645" w14:paraId="22B32C82" w14:textId="77777777" w:rsidTr="0038522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  <w:jc w:val="center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EBC822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069BC36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6620D6" w14:textId="77777777" w:rsidR="00027645" w:rsidRDefault="00027645" w:rsidP="00CC0632">
            <w:pPr>
              <w:pStyle w:val="a3"/>
              <w:spacing w:line="240" w:lineRule="auto"/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067494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74664A60" w14:textId="77777777" w:rsidTr="0038522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  <w:jc w:val="center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F296E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6A52F44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12F00F" w14:textId="77777777" w:rsidR="00027645" w:rsidRDefault="00027645" w:rsidP="00CC0632">
            <w:pPr>
              <w:pStyle w:val="a3"/>
              <w:spacing w:line="240" w:lineRule="auto"/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3905DAC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3540CAC3" w14:textId="77777777" w:rsidTr="0038522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  <w:jc w:val="center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03C3D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253B146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49E59" w14:textId="77777777" w:rsidR="00027645" w:rsidRDefault="00027645" w:rsidP="00CC0632">
            <w:pPr>
              <w:pStyle w:val="a3"/>
              <w:spacing w:line="240" w:lineRule="auto"/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FBA6F5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51D2D80C" w14:textId="77777777" w:rsidTr="0038522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  <w:jc w:val="center"/>
        </w:trPr>
        <w:tc>
          <w:tcPr>
            <w:tcW w:w="8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1AF78CE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A21C6" w14:textId="77777777" w:rsidR="00027645" w:rsidRDefault="00027645" w:rsidP="00CC0632">
            <w:pPr>
              <w:pStyle w:val="a3"/>
              <w:wordWrap/>
              <w:spacing w:line="240" w:lineRule="auto"/>
            </w:pPr>
          </w:p>
        </w:tc>
        <w:tc>
          <w:tcPr>
            <w:tcW w:w="3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AE5F7A" w14:textId="77777777" w:rsidR="00027645" w:rsidRDefault="00027645" w:rsidP="00CC0632">
            <w:pPr>
              <w:pStyle w:val="a3"/>
              <w:spacing w:line="240" w:lineRule="auto"/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A91AE27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47B49873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5653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721F2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業　務　内　容</w:t>
            </w:r>
          </w:p>
        </w:tc>
        <w:tc>
          <w:tcPr>
            <w:tcW w:w="647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E15BC" w14:textId="77777777" w:rsidR="00027645" w:rsidRDefault="00027645" w:rsidP="00CC0632">
            <w:pPr>
              <w:pStyle w:val="a3"/>
              <w:spacing w:line="240" w:lineRule="auto"/>
            </w:pPr>
          </w:p>
        </w:tc>
      </w:tr>
      <w:tr w:rsidR="00027645" w14:paraId="04CDD2E6" w14:textId="77777777" w:rsidTr="0038522A">
        <w:tblPrEx>
          <w:tblCellMar>
            <w:top w:w="0" w:type="dxa"/>
            <w:bottom w:w="0" w:type="dxa"/>
          </w:tblCellMar>
        </w:tblPrEx>
        <w:trPr>
          <w:trHeight w:hRule="exact" w:val="2331"/>
          <w:jc w:val="center"/>
        </w:trPr>
        <w:tc>
          <w:tcPr>
            <w:tcW w:w="24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54BB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特記事項</w:t>
            </w:r>
          </w:p>
          <w:p w14:paraId="76448BC8" w14:textId="77777777" w:rsidR="00027645" w:rsidRDefault="00027645" w:rsidP="00CC0632">
            <w:pPr>
              <w:pStyle w:val="a3"/>
              <w:spacing w:line="240" w:lineRule="auto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ascii="ＭＳ 明朝" w:hAnsi="ＭＳ 明朝" w:hint="eastAsia"/>
              </w:rPr>
              <w:t>（ＩＳＯ等）</w:t>
            </w:r>
          </w:p>
        </w:tc>
        <w:tc>
          <w:tcPr>
            <w:tcW w:w="64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6F9E" w14:textId="77777777" w:rsidR="00027645" w:rsidRDefault="00027645" w:rsidP="00CC0632">
            <w:pPr>
              <w:pStyle w:val="a3"/>
              <w:spacing w:line="240" w:lineRule="auto"/>
            </w:pPr>
          </w:p>
        </w:tc>
      </w:tr>
    </w:tbl>
    <w:p w14:paraId="67207481" w14:textId="77777777" w:rsidR="009C4119" w:rsidRPr="009C4119" w:rsidRDefault="009C4119" w:rsidP="0091610A">
      <w:pPr>
        <w:pStyle w:val="a3"/>
      </w:pPr>
    </w:p>
    <w:sectPr w:rsidR="009C4119" w:rsidRPr="009C4119" w:rsidSect="0038522A">
      <w:pgSz w:w="11906" w:h="16838" w:code="9"/>
      <w:pgMar w:top="1134" w:right="1134" w:bottom="851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BB4F1" w14:textId="77777777" w:rsidR="00A54772" w:rsidRDefault="00A54772" w:rsidP="00DB0E93">
      <w:r>
        <w:separator/>
      </w:r>
    </w:p>
  </w:endnote>
  <w:endnote w:type="continuationSeparator" w:id="0">
    <w:p w14:paraId="2970D5F3" w14:textId="77777777" w:rsidR="00A54772" w:rsidRDefault="00A54772" w:rsidP="00DB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272EC" w14:textId="77777777" w:rsidR="00A54772" w:rsidRDefault="00A54772" w:rsidP="00DB0E93">
      <w:r>
        <w:separator/>
      </w:r>
    </w:p>
  </w:footnote>
  <w:footnote w:type="continuationSeparator" w:id="0">
    <w:p w14:paraId="17842EA6" w14:textId="77777777" w:rsidR="00A54772" w:rsidRDefault="00A54772" w:rsidP="00DB0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645"/>
    <w:rsid w:val="00022999"/>
    <w:rsid w:val="00023DB7"/>
    <w:rsid w:val="000244AE"/>
    <w:rsid w:val="00027645"/>
    <w:rsid w:val="001E3487"/>
    <w:rsid w:val="002A4331"/>
    <w:rsid w:val="0038522A"/>
    <w:rsid w:val="003B786C"/>
    <w:rsid w:val="003F6299"/>
    <w:rsid w:val="003F6D85"/>
    <w:rsid w:val="00510424"/>
    <w:rsid w:val="00552AC9"/>
    <w:rsid w:val="0066121C"/>
    <w:rsid w:val="0072115A"/>
    <w:rsid w:val="00764ACB"/>
    <w:rsid w:val="007B6114"/>
    <w:rsid w:val="007B78E0"/>
    <w:rsid w:val="00807229"/>
    <w:rsid w:val="00810225"/>
    <w:rsid w:val="00854B87"/>
    <w:rsid w:val="0091610A"/>
    <w:rsid w:val="009C4119"/>
    <w:rsid w:val="00A54772"/>
    <w:rsid w:val="00AD6AB9"/>
    <w:rsid w:val="00B20BA5"/>
    <w:rsid w:val="00B76EB5"/>
    <w:rsid w:val="00C330B7"/>
    <w:rsid w:val="00CC0632"/>
    <w:rsid w:val="00CE5C7B"/>
    <w:rsid w:val="00D367C0"/>
    <w:rsid w:val="00D816DD"/>
    <w:rsid w:val="00D90B6A"/>
    <w:rsid w:val="00D972D5"/>
    <w:rsid w:val="00DB0E93"/>
    <w:rsid w:val="00E67EBF"/>
    <w:rsid w:val="00ED2192"/>
    <w:rsid w:val="00ED6347"/>
    <w:rsid w:val="00F119F0"/>
    <w:rsid w:val="00F8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EAF967F"/>
  <w15:chartTrackingRefBased/>
  <w15:docId w15:val="{0198CE3B-47B2-49C2-B7DE-28573A13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0E93"/>
    <w:rPr>
      <w:kern w:val="2"/>
      <w:sz w:val="21"/>
      <w:szCs w:val="24"/>
    </w:rPr>
  </w:style>
  <w:style w:type="paragraph" w:styleId="a6">
    <w:name w:val="footer"/>
    <w:basedOn w:val="a"/>
    <w:link w:val="a7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0E93"/>
    <w:rPr>
      <w:kern w:val="2"/>
      <w:sz w:val="21"/>
      <w:szCs w:val="24"/>
    </w:rPr>
  </w:style>
  <w:style w:type="table" w:styleId="a8">
    <w:name w:val="Table Grid"/>
    <w:basedOn w:val="a1"/>
    <w:rsid w:val="00D90B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宮城県御崎野営場指定管理者申請書様式</vt:lpstr>
      <vt:lpstr>宮城県御崎野営場指定管理者申請書様式</vt:lpstr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宮城県御崎野営場指定管理者申請書様式</dc:title>
  <dc:subject/>
  <dc:creator>宮城県</dc:creator>
  <cp:keywords/>
  <cp:lastModifiedBy>浅野　恒志</cp:lastModifiedBy>
  <cp:revision>2</cp:revision>
  <cp:lastPrinted>2026-07-07T11:04:00Z</cp:lastPrinted>
  <dcterms:created xsi:type="dcterms:W3CDTF">2026-07-07T11:06:00Z</dcterms:created>
  <dcterms:modified xsi:type="dcterms:W3CDTF">2026-07-07T11:06:00Z</dcterms:modified>
</cp:coreProperties>
</file>