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3053F" w14:textId="77777777" w:rsidR="00027645" w:rsidRPr="00E07E90" w:rsidRDefault="00E07E90" w:rsidP="000E2EDD">
      <w:pPr>
        <w:pStyle w:val="a3"/>
        <w:wordWrap/>
        <w:snapToGrid w:val="0"/>
        <w:spacing w:line="320" w:lineRule="exact"/>
        <w:rPr>
          <w:rFonts w:ascii="ＭＳ 明朝" w:hAnsi="ＭＳ 明朝"/>
          <w:sz w:val="22"/>
          <w:szCs w:val="22"/>
        </w:rPr>
      </w:pPr>
      <w:r w:rsidRPr="00E07E90">
        <w:rPr>
          <w:rFonts w:ascii="ＭＳ 明朝" w:hAnsi="ＭＳ 明朝" w:hint="eastAsia"/>
          <w:sz w:val="22"/>
          <w:szCs w:val="22"/>
        </w:rPr>
        <w:t xml:space="preserve">　</w:t>
      </w:r>
      <w:r w:rsidR="00027645" w:rsidRPr="00E07E90">
        <w:rPr>
          <w:rFonts w:ascii="ＭＳ 明朝" w:hAnsi="ＭＳ 明朝" w:hint="eastAsia"/>
          <w:sz w:val="22"/>
          <w:szCs w:val="22"/>
        </w:rPr>
        <w:t>様式第１号（第２条関係）</w:t>
      </w:r>
    </w:p>
    <w:p w14:paraId="26AD3880" w14:textId="77777777" w:rsidR="00B76EB5" w:rsidRPr="00E07E90" w:rsidRDefault="00B76EB5" w:rsidP="000E2EDD">
      <w:pPr>
        <w:pStyle w:val="a3"/>
        <w:wordWrap/>
        <w:snapToGrid w:val="0"/>
        <w:spacing w:line="320" w:lineRule="exact"/>
        <w:rPr>
          <w:rFonts w:ascii="ＭＳ 明朝" w:hAnsi="ＭＳ 明朝"/>
          <w:vanish/>
          <w:sz w:val="22"/>
          <w:szCs w:val="22"/>
          <w:specVanish/>
        </w:rPr>
      </w:pPr>
    </w:p>
    <w:p w14:paraId="5E5D4EA8" w14:textId="77777777" w:rsidR="00027645" w:rsidRPr="00E07E90" w:rsidRDefault="00B76EB5" w:rsidP="000E2EDD">
      <w:pPr>
        <w:pStyle w:val="a3"/>
        <w:wordWrap/>
        <w:snapToGrid w:val="0"/>
        <w:spacing w:line="320" w:lineRule="exact"/>
        <w:rPr>
          <w:rFonts w:ascii="ＭＳ 明朝" w:hAnsi="ＭＳ 明朝"/>
          <w:sz w:val="22"/>
          <w:szCs w:val="22"/>
        </w:rPr>
      </w:pPr>
      <w:r w:rsidRPr="00E07E90">
        <w:rPr>
          <w:rFonts w:ascii="ＭＳ 明朝" w:hAnsi="ＭＳ 明朝"/>
          <w:sz w:val="22"/>
          <w:szCs w:val="22"/>
        </w:rPr>
        <w:t xml:space="preserve"> </w:t>
      </w:r>
    </w:p>
    <w:p w14:paraId="3C9F59CC" w14:textId="77777777" w:rsidR="00027645" w:rsidRPr="00E07E90" w:rsidRDefault="00027645" w:rsidP="000E2EDD">
      <w:pPr>
        <w:pStyle w:val="a3"/>
        <w:wordWrap/>
        <w:snapToGrid w:val="0"/>
        <w:spacing w:line="320" w:lineRule="exact"/>
        <w:rPr>
          <w:rFonts w:ascii="ＭＳ 明朝" w:hAnsi="ＭＳ 明朝"/>
          <w:sz w:val="22"/>
          <w:szCs w:val="22"/>
        </w:rPr>
      </w:pPr>
      <w:r w:rsidRPr="00E07E90">
        <w:rPr>
          <w:rFonts w:ascii="ＭＳ 明朝" w:hAnsi="ＭＳ 明朝" w:cs="Times New Roman"/>
          <w:sz w:val="22"/>
          <w:szCs w:val="22"/>
        </w:rPr>
        <w:t xml:space="preserve"> </w:t>
      </w:r>
      <w:r w:rsidRPr="00E07E90">
        <w:rPr>
          <w:rFonts w:ascii="ＭＳ 明朝" w:hAnsi="ＭＳ 明朝" w:hint="eastAsia"/>
          <w:sz w:val="22"/>
          <w:szCs w:val="22"/>
        </w:rPr>
        <w:t xml:space="preserve">　</w:t>
      </w:r>
      <w:r w:rsidR="00510424" w:rsidRPr="00E07E90">
        <w:rPr>
          <w:rFonts w:ascii="ＭＳ 明朝" w:hAnsi="ＭＳ 明朝" w:hint="eastAsia"/>
          <w:sz w:val="22"/>
          <w:szCs w:val="22"/>
        </w:rPr>
        <w:t xml:space="preserve">　　　　</w:t>
      </w:r>
      <w:r w:rsidR="00E07E90">
        <w:rPr>
          <w:rFonts w:ascii="ＭＳ 明朝" w:hAnsi="ＭＳ 明朝" w:hint="eastAsia"/>
          <w:sz w:val="22"/>
          <w:szCs w:val="22"/>
        </w:rPr>
        <w:t xml:space="preserve">　　　　　　　　　　　　　　　　　　　　</w:t>
      </w:r>
      <w:r w:rsidR="00510424" w:rsidRPr="00E07E90">
        <w:rPr>
          <w:rFonts w:ascii="ＭＳ 明朝" w:hAnsi="ＭＳ 明朝" w:hint="eastAsia"/>
          <w:sz w:val="22"/>
          <w:szCs w:val="22"/>
        </w:rPr>
        <w:t xml:space="preserve">　　</w:t>
      </w:r>
      <w:r w:rsidR="00E07E90">
        <w:rPr>
          <w:rFonts w:ascii="ＭＳ 明朝" w:hAnsi="ＭＳ 明朝" w:hint="eastAsia"/>
          <w:sz w:val="22"/>
          <w:szCs w:val="22"/>
        </w:rPr>
        <w:t>令和</w:t>
      </w:r>
      <w:r w:rsidRPr="00E07E90">
        <w:rPr>
          <w:rFonts w:ascii="ＭＳ 明朝" w:hAnsi="ＭＳ 明朝" w:hint="eastAsia"/>
          <w:sz w:val="22"/>
          <w:szCs w:val="22"/>
        </w:rPr>
        <w:t xml:space="preserve">　　年　　月　　日</w:t>
      </w:r>
      <w:r w:rsidR="00E07E90">
        <w:rPr>
          <w:rFonts w:ascii="ＭＳ 明朝" w:hAnsi="ＭＳ 明朝" w:hint="eastAsia"/>
          <w:sz w:val="22"/>
          <w:szCs w:val="22"/>
        </w:rPr>
        <w:t xml:space="preserve">　</w:t>
      </w:r>
    </w:p>
    <w:p w14:paraId="4844CDFC" w14:textId="77777777" w:rsidR="00027645" w:rsidRDefault="00027645" w:rsidP="000E2EDD">
      <w:pPr>
        <w:pStyle w:val="a3"/>
        <w:wordWrap/>
        <w:snapToGrid w:val="0"/>
        <w:spacing w:line="320" w:lineRule="exact"/>
        <w:rPr>
          <w:rFonts w:ascii="ＭＳ 明朝" w:hAnsi="ＭＳ 明朝"/>
          <w:sz w:val="22"/>
          <w:szCs w:val="22"/>
        </w:rPr>
      </w:pPr>
    </w:p>
    <w:p w14:paraId="129F2573" w14:textId="77777777" w:rsidR="00E07E90" w:rsidRPr="00E07E90" w:rsidRDefault="00E07E90" w:rsidP="000E2EDD">
      <w:pPr>
        <w:pStyle w:val="a3"/>
        <w:wordWrap/>
        <w:snapToGrid w:val="0"/>
        <w:spacing w:line="320" w:lineRule="exact"/>
        <w:rPr>
          <w:rFonts w:ascii="ＭＳ 明朝" w:hAnsi="ＭＳ 明朝"/>
          <w:sz w:val="22"/>
          <w:szCs w:val="22"/>
        </w:rPr>
      </w:pPr>
    </w:p>
    <w:p w14:paraId="7E6C6BA4" w14:textId="77777777" w:rsidR="00027645" w:rsidRPr="00E07E90" w:rsidRDefault="00027645" w:rsidP="000E2EDD">
      <w:pPr>
        <w:pStyle w:val="a3"/>
        <w:wordWrap/>
        <w:snapToGrid w:val="0"/>
        <w:spacing w:line="320" w:lineRule="exact"/>
        <w:rPr>
          <w:rFonts w:ascii="ＭＳ 明朝" w:hAnsi="ＭＳ 明朝"/>
          <w:sz w:val="22"/>
          <w:szCs w:val="22"/>
        </w:rPr>
      </w:pPr>
      <w:r w:rsidRPr="00E07E90">
        <w:rPr>
          <w:rFonts w:ascii="ＭＳ 明朝" w:hAnsi="ＭＳ 明朝" w:hint="eastAsia"/>
          <w:sz w:val="22"/>
          <w:szCs w:val="22"/>
        </w:rPr>
        <w:t xml:space="preserve">　</w:t>
      </w:r>
      <w:r w:rsidR="00E07E90" w:rsidRPr="00E07E90">
        <w:rPr>
          <w:rFonts w:ascii="ＭＳ 明朝" w:hAnsi="ＭＳ 明朝" w:hint="eastAsia"/>
          <w:sz w:val="22"/>
          <w:szCs w:val="22"/>
        </w:rPr>
        <w:t xml:space="preserve">　</w:t>
      </w:r>
      <w:r w:rsidRPr="00E07E90">
        <w:rPr>
          <w:rFonts w:ascii="ＭＳ 明朝" w:hAnsi="ＭＳ 明朝" w:hint="eastAsia"/>
          <w:sz w:val="22"/>
          <w:szCs w:val="22"/>
        </w:rPr>
        <w:t xml:space="preserve">宮城県知事　</w:t>
      </w:r>
      <w:r w:rsidR="00510424" w:rsidRPr="00E07E90">
        <w:rPr>
          <w:rFonts w:ascii="ＭＳ 明朝" w:hAnsi="ＭＳ 明朝" w:hint="eastAsia"/>
          <w:sz w:val="22"/>
          <w:szCs w:val="22"/>
        </w:rPr>
        <w:t>村　井　嘉　浩</w:t>
      </w:r>
      <w:r w:rsidRPr="00E07E90">
        <w:rPr>
          <w:rFonts w:ascii="ＭＳ 明朝" w:hAnsi="ＭＳ 明朝" w:hint="eastAsia"/>
          <w:sz w:val="22"/>
          <w:szCs w:val="22"/>
        </w:rPr>
        <w:t xml:space="preserve">　殿</w:t>
      </w:r>
    </w:p>
    <w:p w14:paraId="206A5BA1" w14:textId="77777777" w:rsidR="00027645" w:rsidRDefault="00027645" w:rsidP="000E2EDD">
      <w:pPr>
        <w:pStyle w:val="a3"/>
        <w:wordWrap/>
        <w:snapToGrid w:val="0"/>
        <w:spacing w:line="320" w:lineRule="exact"/>
        <w:rPr>
          <w:rFonts w:ascii="ＭＳ 明朝" w:hAnsi="ＭＳ 明朝"/>
          <w:sz w:val="22"/>
          <w:szCs w:val="22"/>
        </w:rPr>
      </w:pPr>
    </w:p>
    <w:p w14:paraId="2B49FC71" w14:textId="77777777" w:rsidR="00E07E90" w:rsidRPr="00E07E90" w:rsidRDefault="00E07E90" w:rsidP="000E2EDD">
      <w:pPr>
        <w:pStyle w:val="a3"/>
        <w:wordWrap/>
        <w:snapToGrid w:val="0"/>
        <w:spacing w:line="320" w:lineRule="exact"/>
        <w:rPr>
          <w:rFonts w:ascii="ＭＳ 明朝" w:hAnsi="ＭＳ 明朝"/>
          <w:sz w:val="22"/>
          <w:szCs w:val="22"/>
        </w:rPr>
      </w:pPr>
    </w:p>
    <w:p w14:paraId="5066436E" w14:textId="77777777" w:rsidR="00027645" w:rsidRPr="00E07E90" w:rsidRDefault="00027645" w:rsidP="000E2EDD">
      <w:pPr>
        <w:pStyle w:val="a3"/>
        <w:wordWrap/>
        <w:snapToGrid w:val="0"/>
        <w:spacing w:line="320" w:lineRule="exact"/>
        <w:rPr>
          <w:rFonts w:ascii="ＭＳ 明朝" w:hAnsi="ＭＳ 明朝"/>
          <w:sz w:val="22"/>
          <w:szCs w:val="22"/>
        </w:rPr>
      </w:pPr>
      <w:r w:rsidRPr="00E07E90">
        <w:rPr>
          <w:rFonts w:ascii="ＭＳ 明朝" w:hAnsi="ＭＳ 明朝" w:cs="Times New Roman"/>
          <w:sz w:val="22"/>
          <w:szCs w:val="22"/>
        </w:rPr>
        <w:t xml:space="preserve">                                   </w:t>
      </w:r>
      <w:r w:rsidRPr="00E07E90">
        <w:rPr>
          <w:rFonts w:ascii="ＭＳ 明朝" w:hAnsi="ＭＳ 明朝" w:hint="eastAsia"/>
          <w:sz w:val="22"/>
          <w:szCs w:val="22"/>
        </w:rPr>
        <w:t>申　請　者</w:t>
      </w:r>
    </w:p>
    <w:p w14:paraId="7E35BEA1" w14:textId="77777777" w:rsidR="00027645" w:rsidRPr="00E07E90" w:rsidRDefault="00027645" w:rsidP="000E2EDD">
      <w:pPr>
        <w:pStyle w:val="a3"/>
        <w:wordWrap/>
        <w:snapToGrid w:val="0"/>
        <w:spacing w:line="320" w:lineRule="exact"/>
        <w:rPr>
          <w:rFonts w:ascii="ＭＳ 明朝" w:hAnsi="ＭＳ 明朝"/>
          <w:sz w:val="22"/>
          <w:szCs w:val="22"/>
        </w:rPr>
      </w:pPr>
      <w:r w:rsidRPr="00E07E90">
        <w:rPr>
          <w:rFonts w:ascii="ＭＳ 明朝" w:hAnsi="ＭＳ 明朝" w:cs="Times New Roman"/>
          <w:sz w:val="22"/>
          <w:szCs w:val="22"/>
        </w:rPr>
        <w:t xml:space="preserve">                                     </w:t>
      </w:r>
      <w:r w:rsidRPr="00E07E90">
        <w:rPr>
          <w:rFonts w:ascii="ＭＳ 明朝" w:hAnsi="ＭＳ 明朝" w:hint="eastAsia"/>
          <w:sz w:val="22"/>
          <w:szCs w:val="22"/>
        </w:rPr>
        <w:t>所　在　地</w:t>
      </w:r>
    </w:p>
    <w:p w14:paraId="6EDF275D" w14:textId="77777777" w:rsidR="00027645" w:rsidRPr="00E07E90" w:rsidRDefault="00027645" w:rsidP="000E2EDD">
      <w:pPr>
        <w:pStyle w:val="a3"/>
        <w:wordWrap/>
        <w:snapToGrid w:val="0"/>
        <w:spacing w:line="320" w:lineRule="exact"/>
        <w:rPr>
          <w:rFonts w:ascii="ＭＳ 明朝" w:hAnsi="ＭＳ 明朝"/>
          <w:sz w:val="22"/>
          <w:szCs w:val="22"/>
        </w:rPr>
      </w:pPr>
      <w:r w:rsidRPr="00E07E90">
        <w:rPr>
          <w:rFonts w:ascii="ＭＳ 明朝" w:hAnsi="ＭＳ 明朝" w:cs="Times New Roman"/>
          <w:sz w:val="22"/>
          <w:szCs w:val="22"/>
        </w:rPr>
        <w:t xml:space="preserve">                                     </w:t>
      </w:r>
      <w:r w:rsidRPr="00E07E90">
        <w:rPr>
          <w:rFonts w:ascii="ＭＳ 明朝" w:hAnsi="ＭＳ 明朝" w:hint="eastAsia"/>
          <w:sz w:val="22"/>
          <w:szCs w:val="22"/>
        </w:rPr>
        <w:t>団　体　名</w:t>
      </w:r>
    </w:p>
    <w:p w14:paraId="01F604D0" w14:textId="77777777" w:rsidR="00027645" w:rsidRPr="00E07E90" w:rsidRDefault="00027645" w:rsidP="000E2EDD">
      <w:pPr>
        <w:pStyle w:val="a3"/>
        <w:wordWrap/>
        <w:snapToGrid w:val="0"/>
        <w:spacing w:line="320" w:lineRule="exact"/>
        <w:rPr>
          <w:rFonts w:ascii="ＭＳ 明朝" w:hAnsi="ＭＳ 明朝"/>
          <w:sz w:val="22"/>
          <w:szCs w:val="22"/>
        </w:rPr>
      </w:pPr>
      <w:r w:rsidRPr="00E07E90">
        <w:rPr>
          <w:rFonts w:ascii="ＭＳ 明朝" w:hAnsi="ＭＳ 明朝" w:cs="Times New Roman"/>
          <w:sz w:val="22"/>
          <w:szCs w:val="22"/>
        </w:rPr>
        <w:t xml:space="preserve">                                     </w:t>
      </w:r>
      <w:r w:rsidRPr="00E07E90">
        <w:rPr>
          <w:rFonts w:ascii="ＭＳ 明朝" w:hAnsi="ＭＳ 明朝" w:hint="eastAsia"/>
          <w:sz w:val="22"/>
          <w:szCs w:val="22"/>
        </w:rPr>
        <w:t>代表者氏名</w:t>
      </w:r>
      <w:r w:rsidRPr="00E07E90">
        <w:rPr>
          <w:rFonts w:ascii="ＭＳ 明朝" w:hAnsi="ＭＳ 明朝" w:cs="Times New Roman"/>
          <w:sz w:val="22"/>
          <w:szCs w:val="22"/>
        </w:rPr>
        <w:t xml:space="preserve">                            </w:t>
      </w:r>
      <w:r w:rsidRPr="00E07E90">
        <w:rPr>
          <w:rFonts w:ascii="ＭＳ 明朝" w:hAnsi="ＭＳ 明朝" w:hint="eastAsia"/>
          <w:sz w:val="22"/>
          <w:szCs w:val="22"/>
        </w:rPr>
        <w:t>印</w:t>
      </w:r>
    </w:p>
    <w:p w14:paraId="562353F0" w14:textId="77777777" w:rsidR="00027645" w:rsidRPr="00E07E90" w:rsidRDefault="00027645" w:rsidP="000E2EDD">
      <w:pPr>
        <w:pStyle w:val="a3"/>
        <w:wordWrap/>
        <w:snapToGrid w:val="0"/>
        <w:spacing w:line="320" w:lineRule="exact"/>
        <w:rPr>
          <w:rFonts w:ascii="ＭＳ 明朝" w:hAnsi="ＭＳ 明朝"/>
          <w:sz w:val="22"/>
          <w:szCs w:val="22"/>
        </w:rPr>
      </w:pPr>
      <w:r w:rsidRPr="00E07E90">
        <w:rPr>
          <w:rFonts w:ascii="ＭＳ 明朝" w:hAnsi="ＭＳ 明朝" w:cs="Times New Roman"/>
          <w:sz w:val="22"/>
          <w:szCs w:val="22"/>
        </w:rPr>
        <w:t xml:space="preserve">                                     </w:t>
      </w:r>
      <w:r w:rsidRPr="00E07E90">
        <w:rPr>
          <w:rFonts w:ascii="ＭＳ 明朝" w:hAnsi="ＭＳ 明朝" w:hint="eastAsia"/>
          <w:spacing w:val="30"/>
          <w:sz w:val="22"/>
          <w:szCs w:val="22"/>
          <w:fitText w:val="1060" w:id="-1202523648"/>
        </w:rPr>
        <w:t>電話番</w:t>
      </w:r>
      <w:r w:rsidRPr="00E07E90">
        <w:rPr>
          <w:rFonts w:ascii="ＭＳ 明朝" w:hAnsi="ＭＳ 明朝" w:hint="eastAsia"/>
          <w:sz w:val="22"/>
          <w:szCs w:val="22"/>
          <w:fitText w:val="1060" w:id="-1202523648"/>
        </w:rPr>
        <w:t>号</w:t>
      </w:r>
    </w:p>
    <w:p w14:paraId="2457F6C2" w14:textId="77777777" w:rsidR="00027645" w:rsidRDefault="00027645" w:rsidP="000E2EDD">
      <w:pPr>
        <w:pStyle w:val="a3"/>
        <w:wordWrap/>
        <w:snapToGrid w:val="0"/>
        <w:spacing w:line="320" w:lineRule="exact"/>
        <w:rPr>
          <w:rFonts w:ascii="ＭＳ 明朝" w:hAnsi="ＭＳ 明朝"/>
          <w:sz w:val="22"/>
          <w:szCs w:val="22"/>
        </w:rPr>
      </w:pPr>
    </w:p>
    <w:p w14:paraId="5DA22F6A" w14:textId="77777777" w:rsidR="00E07E90" w:rsidRPr="00E07E90" w:rsidRDefault="00E07E90" w:rsidP="000E2EDD">
      <w:pPr>
        <w:pStyle w:val="a3"/>
        <w:wordWrap/>
        <w:snapToGrid w:val="0"/>
        <w:spacing w:line="320" w:lineRule="exact"/>
        <w:rPr>
          <w:rFonts w:ascii="ＭＳ 明朝" w:hAnsi="ＭＳ 明朝"/>
          <w:sz w:val="22"/>
          <w:szCs w:val="22"/>
        </w:rPr>
      </w:pPr>
    </w:p>
    <w:p w14:paraId="3201E587" w14:textId="77777777" w:rsidR="00027645" w:rsidRDefault="00027645" w:rsidP="000E2EDD">
      <w:pPr>
        <w:pStyle w:val="a3"/>
        <w:wordWrap/>
        <w:snapToGrid w:val="0"/>
        <w:spacing w:line="320" w:lineRule="exact"/>
        <w:jc w:val="center"/>
        <w:rPr>
          <w:rFonts w:ascii="ＭＳ 明朝" w:hAnsi="ＭＳ 明朝"/>
          <w:sz w:val="22"/>
          <w:szCs w:val="22"/>
        </w:rPr>
      </w:pPr>
      <w:r w:rsidRPr="00E07E90">
        <w:rPr>
          <w:rFonts w:ascii="ＭＳ 明朝" w:hAnsi="ＭＳ 明朝" w:hint="eastAsia"/>
          <w:sz w:val="22"/>
          <w:szCs w:val="22"/>
        </w:rPr>
        <w:t>指定管理者の指定申請書</w:t>
      </w:r>
    </w:p>
    <w:p w14:paraId="0DCF34BA" w14:textId="77777777" w:rsidR="00E07E90" w:rsidRPr="00E07E90" w:rsidRDefault="00E07E90" w:rsidP="000E2EDD">
      <w:pPr>
        <w:pStyle w:val="a3"/>
        <w:wordWrap/>
        <w:snapToGrid w:val="0"/>
        <w:spacing w:line="320" w:lineRule="exact"/>
        <w:jc w:val="center"/>
        <w:rPr>
          <w:rFonts w:ascii="ＭＳ 明朝" w:hAnsi="ＭＳ 明朝"/>
          <w:sz w:val="22"/>
          <w:szCs w:val="22"/>
        </w:rPr>
      </w:pPr>
    </w:p>
    <w:p w14:paraId="33C213EA" w14:textId="4143713C" w:rsidR="006E0ECF" w:rsidRDefault="00E07E90" w:rsidP="000E2EDD">
      <w:pPr>
        <w:pStyle w:val="a3"/>
        <w:wordWrap/>
        <w:snapToGrid w:val="0"/>
        <w:spacing w:line="320" w:lineRule="exact"/>
        <w:rPr>
          <w:rFonts w:ascii="ＭＳ 明朝" w:hAnsi="ＭＳ 明朝"/>
          <w:sz w:val="22"/>
          <w:szCs w:val="22"/>
        </w:rPr>
      </w:pPr>
      <w:r>
        <w:rPr>
          <w:rFonts w:ascii="ＭＳ 明朝" w:hAnsi="ＭＳ 明朝" w:cs="Times New Roman" w:hint="eastAsia"/>
          <w:sz w:val="22"/>
          <w:szCs w:val="22"/>
        </w:rPr>
        <w:t xml:space="preserve">　　</w:t>
      </w:r>
      <w:r w:rsidR="00027645" w:rsidRPr="00E07E90">
        <w:rPr>
          <w:rFonts w:ascii="ＭＳ 明朝" w:hAnsi="ＭＳ 明朝" w:hint="eastAsia"/>
          <w:sz w:val="22"/>
          <w:szCs w:val="22"/>
        </w:rPr>
        <w:t>公の施設の指定管理者の指定の手続等に関する条例第２条第１項の規定により</w:t>
      </w:r>
      <w:r w:rsidR="006E0ECF">
        <w:rPr>
          <w:rFonts w:ascii="ＭＳ 明朝" w:hAnsi="ＭＳ 明朝" w:hint="eastAsia"/>
          <w:sz w:val="22"/>
          <w:szCs w:val="22"/>
        </w:rPr>
        <w:t>、</w:t>
      </w:r>
      <w:r w:rsidR="00027645" w:rsidRPr="00E07E90">
        <w:rPr>
          <w:rFonts w:ascii="ＭＳ 明朝" w:hAnsi="ＭＳ 明朝" w:hint="eastAsia"/>
          <w:sz w:val="22"/>
          <w:szCs w:val="22"/>
        </w:rPr>
        <w:t>宮</w:t>
      </w:r>
    </w:p>
    <w:p w14:paraId="61267E63" w14:textId="3782C556" w:rsidR="00027645" w:rsidRPr="00E07E90" w:rsidRDefault="00027645" w:rsidP="000E2EDD">
      <w:pPr>
        <w:pStyle w:val="a3"/>
        <w:wordWrap/>
        <w:snapToGrid w:val="0"/>
        <w:spacing w:line="320" w:lineRule="exact"/>
        <w:rPr>
          <w:rFonts w:ascii="ＭＳ 明朝" w:hAnsi="ＭＳ 明朝"/>
          <w:sz w:val="22"/>
          <w:szCs w:val="22"/>
        </w:rPr>
      </w:pPr>
      <w:r w:rsidRPr="00E07E90">
        <w:rPr>
          <w:rFonts w:ascii="ＭＳ 明朝" w:hAnsi="ＭＳ 明朝" w:hint="eastAsia"/>
          <w:sz w:val="22"/>
          <w:szCs w:val="22"/>
        </w:rPr>
        <w:t xml:space="preserve">　城県御崎野営場の指定管理者の指定を申請します。</w:t>
      </w:r>
    </w:p>
    <w:p w14:paraId="1CCB8C5C" w14:textId="77777777" w:rsidR="00027645" w:rsidRPr="00E07E90" w:rsidRDefault="00027645" w:rsidP="000E2EDD">
      <w:pPr>
        <w:pStyle w:val="a3"/>
        <w:wordWrap/>
        <w:snapToGrid w:val="0"/>
        <w:spacing w:line="320" w:lineRule="exact"/>
        <w:rPr>
          <w:rFonts w:ascii="ＭＳ 明朝" w:hAnsi="ＭＳ 明朝"/>
          <w:sz w:val="22"/>
          <w:szCs w:val="22"/>
        </w:rPr>
      </w:pPr>
    </w:p>
    <w:p w14:paraId="47D46A95" w14:textId="77777777" w:rsidR="00027645" w:rsidRPr="00E07E90" w:rsidRDefault="00027645" w:rsidP="000E2EDD">
      <w:pPr>
        <w:pStyle w:val="a3"/>
        <w:wordWrap/>
        <w:snapToGrid w:val="0"/>
        <w:spacing w:line="320" w:lineRule="exact"/>
        <w:rPr>
          <w:rFonts w:ascii="ＭＳ 明朝" w:hAnsi="ＭＳ 明朝"/>
          <w:sz w:val="22"/>
          <w:szCs w:val="22"/>
        </w:rPr>
      </w:pPr>
    </w:p>
    <w:p w14:paraId="3B09A2B5" w14:textId="77777777" w:rsidR="00E07E90" w:rsidRDefault="00E07E90" w:rsidP="000E2EDD">
      <w:pPr>
        <w:pStyle w:val="Word"/>
        <w:adjustRightInd w:val="0"/>
        <w:snapToGrid w:val="0"/>
        <w:spacing w:line="320" w:lineRule="exact"/>
        <w:rPr>
          <w:rFonts w:hint="default"/>
          <w:sz w:val="24"/>
        </w:rPr>
      </w:pPr>
      <w:r>
        <w:t>※　添付書類</w:t>
      </w:r>
    </w:p>
    <w:p w14:paraId="7BB3C5A7" w14:textId="77777777" w:rsidR="00E07E90" w:rsidRDefault="00E07E90" w:rsidP="000E2EDD">
      <w:pPr>
        <w:pStyle w:val="Word"/>
        <w:adjustRightInd w:val="0"/>
        <w:snapToGrid w:val="0"/>
        <w:spacing w:line="320" w:lineRule="exact"/>
        <w:rPr>
          <w:rFonts w:hint="default"/>
        </w:rPr>
      </w:pPr>
      <w:r>
        <w:t xml:space="preserve">　１　事業計画書（様式第２号）</w:t>
      </w:r>
    </w:p>
    <w:p w14:paraId="3AB297F2" w14:textId="77777777" w:rsidR="00E07E90" w:rsidRDefault="00E07E90" w:rsidP="000E2EDD">
      <w:pPr>
        <w:pStyle w:val="Word"/>
        <w:adjustRightInd w:val="0"/>
        <w:snapToGrid w:val="0"/>
        <w:spacing w:line="320" w:lineRule="exact"/>
        <w:rPr>
          <w:rFonts w:hint="default"/>
          <w:sz w:val="24"/>
        </w:rPr>
      </w:pPr>
      <w:r>
        <w:t xml:space="preserve">　２　事業者（会社）概要（様式第３号）</w:t>
      </w:r>
    </w:p>
    <w:p w14:paraId="707BF78D" w14:textId="77777777" w:rsidR="00E07E90" w:rsidRDefault="00E07E90" w:rsidP="000E2EDD">
      <w:pPr>
        <w:pStyle w:val="Word"/>
        <w:adjustRightInd w:val="0"/>
        <w:snapToGrid w:val="0"/>
        <w:spacing w:line="320" w:lineRule="exact"/>
        <w:rPr>
          <w:rFonts w:hint="default"/>
          <w:sz w:val="24"/>
        </w:rPr>
      </w:pPr>
      <w:r>
        <w:t xml:space="preserve">　３　定款、寄附行為、規約その他団体の目的、組織及び運営の方法を示す書類</w:t>
      </w:r>
    </w:p>
    <w:p w14:paraId="248D40C1" w14:textId="77777777" w:rsidR="00B73D17" w:rsidRDefault="00E07E90" w:rsidP="000E2EDD">
      <w:pPr>
        <w:pStyle w:val="Word"/>
        <w:adjustRightInd w:val="0"/>
        <w:snapToGrid w:val="0"/>
        <w:spacing w:line="320" w:lineRule="exact"/>
        <w:rPr>
          <w:rFonts w:hint="default"/>
        </w:rPr>
      </w:pPr>
      <w:r>
        <w:t xml:space="preserve">　４　法人にあっては、</w:t>
      </w:r>
      <w:r w:rsidR="00B73D17">
        <w:t>登記事項証明書</w:t>
      </w:r>
      <w:r>
        <w:t>（申請日前３か月以内に取得したもの）</w:t>
      </w:r>
      <w:r w:rsidR="00B73D17">
        <w:t>及び役員名</w:t>
      </w:r>
    </w:p>
    <w:p w14:paraId="2669BB4F" w14:textId="469DB692" w:rsidR="00E07E90" w:rsidRDefault="00B73D17" w:rsidP="000E2EDD">
      <w:pPr>
        <w:pStyle w:val="Word"/>
        <w:adjustRightInd w:val="0"/>
        <w:snapToGrid w:val="0"/>
        <w:spacing w:line="320" w:lineRule="exact"/>
        <w:rPr>
          <w:rFonts w:hint="default"/>
          <w:sz w:val="24"/>
        </w:rPr>
      </w:pPr>
      <w:r>
        <w:t xml:space="preserve">　　簿（役員の</w:t>
      </w:r>
      <w:r w:rsidR="00E33946">
        <w:t>役職名、氏名、生年月日、住所を記載したもの）</w:t>
      </w:r>
    </w:p>
    <w:p w14:paraId="5FF02BFE" w14:textId="77777777" w:rsidR="00E33946" w:rsidRDefault="00E07E90" w:rsidP="000E2EDD">
      <w:pPr>
        <w:pStyle w:val="Word"/>
        <w:adjustRightInd w:val="0"/>
        <w:snapToGrid w:val="0"/>
        <w:spacing w:line="320" w:lineRule="exact"/>
        <w:rPr>
          <w:rFonts w:hint="default"/>
        </w:rPr>
      </w:pPr>
      <w:r>
        <w:t xml:space="preserve">　５　</w:t>
      </w:r>
      <w:r w:rsidR="00E33946">
        <w:t>法人でない団体にあっては、</w:t>
      </w:r>
      <w:r>
        <w:t>役員名簿（役員の役職名、氏名、生年月日、住所を記載</w:t>
      </w:r>
    </w:p>
    <w:p w14:paraId="41439BDE" w14:textId="42B51060" w:rsidR="00E07E90" w:rsidRDefault="00E33946" w:rsidP="000E2EDD">
      <w:pPr>
        <w:pStyle w:val="Word"/>
        <w:adjustRightInd w:val="0"/>
        <w:snapToGrid w:val="0"/>
        <w:spacing w:line="320" w:lineRule="exact"/>
        <w:rPr>
          <w:rFonts w:hint="default"/>
          <w:sz w:val="24"/>
        </w:rPr>
      </w:pPr>
      <w:r>
        <w:t xml:space="preserve">　　</w:t>
      </w:r>
      <w:r w:rsidR="00E07E90">
        <w:t>したもの）</w:t>
      </w:r>
    </w:p>
    <w:p w14:paraId="26B5475D" w14:textId="77777777" w:rsidR="00E33946" w:rsidRDefault="00E07E90" w:rsidP="000E2EDD">
      <w:pPr>
        <w:pStyle w:val="Word"/>
        <w:adjustRightInd w:val="0"/>
        <w:snapToGrid w:val="0"/>
        <w:spacing w:line="320" w:lineRule="exact"/>
        <w:rPr>
          <w:rFonts w:hint="default"/>
        </w:rPr>
      </w:pPr>
      <w:r>
        <w:t xml:space="preserve">　６　申請の日の属する事業年度の前事業年度における事業報告書その他団体業務の内容を</w:t>
      </w:r>
    </w:p>
    <w:p w14:paraId="1F316D96" w14:textId="1F2DDE8B" w:rsidR="00E07E90" w:rsidRDefault="00E33946" w:rsidP="000E2EDD">
      <w:pPr>
        <w:pStyle w:val="Word"/>
        <w:adjustRightInd w:val="0"/>
        <w:snapToGrid w:val="0"/>
        <w:spacing w:line="320" w:lineRule="exact"/>
        <w:rPr>
          <w:rFonts w:hint="default"/>
          <w:sz w:val="24"/>
        </w:rPr>
      </w:pPr>
      <w:r>
        <w:t xml:space="preserve">　　</w:t>
      </w:r>
      <w:r w:rsidR="00E07E90">
        <w:t>示す書類</w:t>
      </w:r>
    </w:p>
    <w:p w14:paraId="4645CF5C" w14:textId="77777777" w:rsidR="00E07E90" w:rsidRDefault="00E07E90" w:rsidP="000E2EDD">
      <w:pPr>
        <w:pStyle w:val="Word"/>
        <w:adjustRightInd w:val="0"/>
        <w:snapToGrid w:val="0"/>
        <w:spacing w:line="320" w:lineRule="exact"/>
        <w:rPr>
          <w:rFonts w:hint="default"/>
        </w:rPr>
      </w:pPr>
      <w:r>
        <w:t xml:space="preserve">　７　申請の日の属する事業年度の前事業年度における貸借対照表、損益計算書その他団体</w:t>
      </w:r>
    </w:p>
    <w:p w14:paraId="7F30DB47" w14:textId="77777777" w:rsidR="00E07E90" w:rsidRDefault="00E07E90" w:rsidP="000E2EDD">
      <w:pPr>
        <w:pStyle w:val="Word"/>
        <w:adjustRightInd w:val="0"/>
        <w:snapToGrid w:val="0"/>
        <w:spacing w:line="320" w:lineRule="exact"/>
        <w:rPr>
          <w:rFonts w:hint="default"/>
          <w:sz w:val="24"/>
        </w:rPr>
      </w:pPr>
      <w:r>
        <w:t xml:space="preserve">　　の財務の状況を示す書類</w:t>
      </w:r>
    </w:p>
    <w:p w14:paraId="1059315A" w14:textId="77777777" w:rsidR="00E07E90" w:rsidRDefault="00E07E90" w:rsidP="000E2EDD">
      <w:pPr>
        <w:pStyle w:val="Word"/>
        <w:adjustRightInd w:val="0"/>
        <w:snapToGrid w:val="0"/>
        <w:spacing w:line="320" w:lineRule="exact"/>
        <w:rPr>
          <w:rFonts w:hint="default"/>
          <w:sz w:val="24"/>
        </w:rPr>
      </w:pPr>
      <w:r>
        <w:t xml:space="preserve">　８　納税証明書</w:t>
      </w:r>
    </w:p>
    <w:p w14:paraId="48C6F53A" w14:textId="77777777" w:rsidR="00E07E90" w:rsidRDefault="00E07E90" w:rsidP="000E2EDD">
      <w:pPr>
        <w:pStyle w:val="Word"/>
        <w:adjustRightInd w:val="0"/>
        <w:snapToGrid w:val="0"/>
        <w:spacing w:line="320" w:lineRule="exact"/>
        <w:rPr>
          <w:rFonts w:hint="default"/>
          <w:sz w:val="24"/>
        </w:rPr>
      </w:pPr>
      <w:r>
        <w:rPr>
          <w:spacing w:val="-2"/>
        </w:rPr>
        <w:t xml:space="preserve">    </w:t>
      </w:r>
      <w:r>
        <w:t>イ　宮城県税納税証明書（納税義務がない場合は申立書）</w:t>
      </w:r>
    </w:p>
    <w:p w14:paraId="13BAA05E" w14:textId="50A91D42" w:rsidR="00E07E90" w:rsidRDefault="00E07E90" w:rsidP="000E2EDD">
      <w:pPr>
        <w:pStyle w:val="Word"/>
        <w:adjustRightInd w:val="0"/>
        <w:snapToGrid w:val="0"/>
        <w:spacing w:line="320" w:lineRule="exact"/>
        <w:rPr>
          <w:rFonts w:hint="default"/>
          <w:sz w:val="24"/>
        </w:rPr>
      </w:pPr>
      <w:r>
        <w:t xml:space="preserve">　　　（※申請日までに納期限が到来した県税に係る徴収金に</w:t>
      </w:r>
      <w:r w:rsidR="00E33946">
        <w:t>、</w:t>
      </w:r>
      <w:r>
        <w:t>未納がないことの証明）</w:t>
      </w:r>
    </w:p>
    <w:p w14:paraId="158557F8" w14:textId="24418061" w:rsidR="00E07E90" w:rsidRDefault="00E07E90" w:rsidP="000E2EDD">
      <w:pPr>
        <w:pStyle w:val="Word"/>
        <w:adjustRightInd w:val="0"/>
        <w:snapToGrid w:val="0"/>
        <w:spacing w:line="320" w:lineRule="exact"/>
        <w:rPr>
          <w:sz w:val="24"/>
        </w:rPr>
      </w:pPr>
      <w:r>
        <w:t xml:space="preserve">　　ロ　法人税、消費税及び地方消費税納税証明書（納税義務がない場合は申立書）</w:t>
      </w:r>
    </w:p>
    <w:p w14:paraId="55D37CC2" w14:textId="77153433" w:rsidR="00E33946" w:rsidRDefault="00E33946" w:rsidP="000E2EDD">
      <w:pPr>
        <w:pStyle w:val="Word"/>
        <w:adjustRightInd w:val="0"/>
        <w:snapToGrid w:val="0"/>
        <w:spacing w:line="320" w:lineRule="exact"/>
        <w:rPr>
          <w:rFonts w:hint="default"/>
        </w:rPr>
      </w:pPr>
      <w:r>
        <w:t xml:space="preserve">　９　許認可証の写し等</w:t>
      </w:r>
    </w:p>
    <w:p w14:paraId="32324F78" w14:textId="384B03B5" w:rsidR="000E2EDD" w:rsidRDefault="000E2EDD" w:rsidP="000E2EDD">
      <w:pPr>
        <w:pStyle w:val="Word"/>
        <w:adjustRightInd w:val="0"/>
        <w:snapToGrid w:val="0"/>
        <w:spacing w:line="320" w:lineRule="exact"/>
      </w:pPr>
      <w:r>
        <w:t xml:space="preserve">　　　施設を管理する上で必要となる許認可証等の写し、スタッフの履歴書等</w:t>
      </w:r>
    </w:p>
    <w:p w14:paraId="378C86A8" w14:textId="4C4E92EF" w:rsidR="00E07E90" w:rsidRDefault="00E07E90" w:rsidP="000E2EDD">
      <w:pPr>
        <w:pStyle w:val="Word"/>
        <w:adjustRightInd w:val="0"/>
        <w:snapToGrid w:val="0"/>
        <w:spacing w:line="320" w:lineRule="exact"/>
        <w:rPr>
          <w:rFonts w:hint="default"/>
          <w:sz w:val="24"/>
        </w:rPr>
      </w:pPr>
      <w:r>
        <w:t xml:space="preserve">　</w:t>
      </w:r>
      <w:r w:rsidR="00E33946">
        <w:t>10</w:t>
      </w:r>
      <w:r>
        <w:t xml:space="preserve">　委任状（特定の者に権限を委任する場合）（様式第４号）</w:t>
      </w:r>
    </w:p>
    <w:p w14:paraId="2516B266" w14:textId="38372ED7" w:rsidR="00E07E90" w:rsidRPr="00A54841" w:rsidRDefault="00E07E90" w:rsidP="000E2EDD">
      <w:pPr>
        <w:pStyle w:val="Word"/>
        <w:adjustRightInd w:val="0"/>
        <w:snapToGrid w:val="0"/>
        <w:spacing w:line="320" w:lineRule="exact"/>
        <w:rPr>
          <w:rFonts w:hint="default"/>
        </w:rPr>
      </w:pPr>
      <w:r>
        <w:t xml:space="preserve">　1</w:t>
      </w:r>
      <w:r w:rsidR="000E2EDD">
        <w:t>1</w:t>
      </w:r>
      <w:r>
        <w:t xml:space="preserve">　労働関係法令等遵守状況チェックシート（様式第</w:t>
      </w:r>
      <w:r w:rsidR="00BB2CDB">
        <w:t>６</w:t>
      </w:r>
      <w:r>
        <w:t>号）</w:t>
      </w:r>
    </w:p>
    <w:p w14:paraId="72C6C4F3" w14:textId="5CF7E53D" w:rsidR="00E07E90" w:rsidRDefault="00E07E90" w:rsidP="000E2EDD">
      <w:pPr>
        <w:pStyle w:val="Word"/>
        <w:adjustRightInd w:val="0"/>
        <w:snapToGrid w:val="0"/>
        <w:spacing w:line="320" w:lineRule="exact"/>
        <w:rPr>
          <w:rFonts w:hint="default"/>
          <w:sz w:val="24"/>
        </w:rPr>
      </w:pPr>
      <w:r>
        <w:t xml:space="preserve">　</w:t>
      </w:r>
      <w:r>
        <w:rPr>
          <w:rFonts w:hint="default"/>
        </w:rPr>
        <w:t>1</w:t>
      </w:r>
      <w:r w:rsidR="000E2EDD">
        <w:t>2</w:t>
      </w:r>
      <w:r>
        <w:t xml:space="preserve">　その他宮城県が必要と認める書類</w:t>
      </w:r>
    </w:p>
    <w:p w14:paraId="4E7E8C92" w14:textId="77777777" w:rsidR="00BB2CDB" w:rsidRDefault="00E07E90" w:rsidP="000E2EDD">
      <w:pPr>
        <w:pStyle w:val="Word"/>
        <w:adjustRightInd w:val="0"/>
        <w:snapToGrid w:val="0"/>
        <w:spacing w:line="320" w:lineRule="exact"/>
        <w:rPr>
          <w:rFonts w:hint="default"/>
        </w:rPr>
      </w:pPr>
      <w:r>
        <w:rPr>
          <w:spacing w:val="-2"/>
        </w:rPr>
        <w:t xml:space="preserve">  </w:t>
      </w:r>
      <w:r>
        <w:t xml:space="preserve">　※　複数の団体が共同事業体（以下「コンソーシアム」という。）を組成して申請する</w:t>
      </w:r>
    </w:p>
    <w:p w14:paraId="67E3A543" w14:textId="77777777" w:rsidR="00E07E90" w:rsidRDefault="00BB2CDB" w:rsidP="000E2EDD">
      <w:pPr>
        <w:pStyle w:val="Word"/>
        <w:adjustRightInd w:val="0"/>
        <w:snapToGrid w:val="0"/>
        <w:spacing w:line="320" w:lineRule="exact"/>
        <w:rPr>
          <w:rFonts w:hint="default"/>
          <w:sz w:val="24"/>
        </w:rPr>
      </w:pPr>
      <w:r>
        <w:t xml:space="preserve">　　　</w:t>
      </w:r>
      <w:r w:rsidR="00E07E90">
        <w:t>場合は、併せて、次の書類を提出してください。</w:t>
      </w:r>
    </w:p>
    <w:p w14:paraId="2347EE95" w14:textId="3FD79FFC" w:rsidR="00E07E90" w:rsidRDefault="00E07E90" w:rsidP="000E2EDD">
      <w:pPr>
        <w:pStyle w:val="Word"/>
        <w:adjustRightInd w:val="0"/>
        <w:snapToGrid w:val="0"/>
        <w:spacing w:line="320" w:lineRule="exact"/>
        <w:rPr>
          <w:rFonts w:hint="default"/>
          <w:sz w:val="24"/>
        </w:rPr>
      </w:pPr>
      <w:r>
        <w:t xml:space="preserve">　</w:t>
      </w:r>
      <w:r>
        <w:rPr>
          <w:rFonts w:hint="default"/>
        </w:rPr>
        <w:t>1</w:t>
      </w:r>
      <w:r w:rsidR="000E2EDD">
        <w:t>3</w:t>
      </w:r>
      <w:r>
        <w:t xml:space="preserve">　コンソーシアム組成に係る協定書又はこれに相当する書類</w:t>
      </w:r>
    </w:p>
    <w:p w14:paraId="19988B8B" w14:textId="71562951" w:rsidR="00027645" w:rsidRPr="00E07E90" w:rsidRDefault="00E07E90" w:rsidP="000E2EDD">
      <w:pPr>
        <w:pStyle w:val="Word"/>
        <w:adjustRightInd w:val="0"/>
        <w:snapToGrid w:val="0"/>
        <w:spacing w:line="320" w:lineRule="exact"/>
        <w:rPr>
          <w:rFonts w:hint="default"/>
        </w:rPr>
      </w:pPr>
      <w:r>
        <w:t xml:space="preserve">　</w:t>
      </w:r>
      <w:r>
        <w:rPr>
          <w:rFonts w:hint="default"/>
        </w:rPr>
        <w:t>1</w:t>
      </w:r>
      <w:r w:rsidR="000E2EDD">
        <w:t>4</w:t>
      </w:r>
      <w:r>
        <w:t xml:space="preserve">　当該コンソーシアムの各構成員の上記２～８までの書類</w:t>
      </w:r>
      <w:r w:rsidR="00027645" w:rsidRPr="00E07E90">
        <w:rPr>
          <w:sz w:val="22"/>
          <w:szCs w:val="22"/>
        </w:rPr>
        <w:t xml:space="preserve"> </w:t>
      </w:r>
    </w:p>
    <w:sectPr w:rsidR="00027645" w:rsidRPr="00E07E90" w:rsidSect="000E2EDD">
      <w:pgSz w:w="11906" w:h="16838" w:code="9"/>
      <w:pgMar w:top="1134" w:right="1134" w:bottom="851" w:left="1418" w:header="720" w:footer="720" w:gutter="0"/>
      <w:cols w:space="720"/>
      <w:noEndnote/>
      <w:docGrid w:type="linesAndChars" w:linePitch="362" w:charSpace="26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FD91D" w14:textId="77777777" w:rsidR="000A1F3D" w:rsidRDefault="000A1F3D" w:rsidP="00DB0E93">
      <w:r>
        <w:separator/>
      </w:r>
    </w:p>
  </w:endnote>
  <w:endnote w:type="continuationSeparator" w:id="0">
    <w:p w14:paraId="544E814D" w14:textId="77777777" w:rsidR="000A1F3D" w:rsidRDefault="000A1F3D" w:rsidP="00DB0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88A3C" w14:textId="77777777" w:rsidR="000A1F3D" w:rsidRDefault="000A1F3D" w:rsidP="00DB0E93">
      <w:r>
        <w:separator/>
      </w:r>
    </w:p>
  </w:footnote>
  <w:footnote w:type="continuationSeparator" w:id="0">
    <w:p w14:paraId="3A18B1E0" w14:textId="77777777" w:rsidR="000A1F3D" w:rsidRDefault="000A1F3D" w:rsidP="00DB0E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223"/>
  <w:drawingGridVerticalSpacing w:val="181"/>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27645"/>
    <w:rsid w:val="00022443"/>
    <w:rsid w:val="00023DB7"/>
    <w:rsid w:val="000244AE"/>
    <w:rsid w:val="00027645"/>
    <w:rsid w:val="00031438"/>
    <w:rsid w:val="00084A8E"/>
    <w:rsid w:val="000A1F3D"/>
    <w:rsid w:val="000E2EDD"/>
    <w:rsid w:val="00154206"/>
    <w:rsid w:val="001B50F7"/>
    <w:rsid w:val="002A4331"/>
    <w:rsid w:val="003B786C"/>
    <w:rsid w:val="003F6299"/>
    <w:rsid w:val="003F6D85"/>
    <w:rsid w:val="00510424"/>
    <w:rsid w:val="00540C65"/>
    <w:rsid w:val="00552AC9"/>
    <w:rsid w:val="0066121C"/>
    <w:rsid w:val="00662688"/>
    <w:rsid w:val="006E0ECF"/>
    <w:rsid w:val="0072115A"/>
    <w:rsid w:val="00807229"/>
    <w:rsid w:val="00810225"/>
    <w:rsid w:val="00854B87"/>
    <w:rsid w:val="00855FDF"/>
    <w:rsid w:val="009C4119"/>
    <w:rsid w:val="00AD6AB9"/>
    <w:rsid w:val="00B20BA5"/>
    <w:rsid w:val="00B73D17"/>
    <w:rsid w:val="00B76EB5"/>
    <w:rsid w:val="00BB2CDB"/>
    <w:rsid w:val="00C330B7"/>
    <w:rsid w:val="00CC0632"/>
    <w:rsid w:val="00CE5C7B"/>
    <w:rsid w:val="00D1564B"/>
    <w:rsid w:val="00D367C0"/>
    <w:rsid w:val="00D816DD"/>
    <w:rsid w:val="00D90B6A"/>
    <w:rsid w:val="00D972D5"/>
    <w:rsid w:val="00DB0E93"/>
    <w:rsid w:val="00E07E90"/>
    <w:rsid w:val="00E33946"/>
    <w:rsid w:val="00E67EBF"/>
    <w:rsid w:val="00ED18AE"/>
    <w:rsid w:val="00ED2192"/>
    <w:rsid w:val="00ED6347"/>
    <w:rsid w:val="00F119F0"/>
    <w:rsid w:val="00F827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F01273"/>
  <w15:chartTrackingRefBased/>
  <w15:docId w15:val="{6B26C4E2-F705-439B-B805-D70262F20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header"/>
    <w:basedOn w:val="a"/>
    <w:link w:val="a5"/>
    <w:uiPriority w:val="99"/>
    <w:rsid w:val="00DB0E93"/>
    <w:pPr>
      <w:tabs>
        <w:tab w:val="center" w:pos="4252"/>
        <w:tab w:val="right" w:pos="8504"/>
      </w:tabs>
      <w:snapToGrid w:val="0"/>
    </w:pPr>
  </w:style>
  <w:style w:type="character" w:customStyle="1" w:styleId="a5">
    <w:name w:val="ヘッダー (文字)"/>
    <w:link w:val="a4"/>
    <w:uiPriority w:val="99"/>
    <w:rsid w:val="00DB0E93"/>
    <w:rPr>
      <w:kern w:val="2"/>
      <w:sz w:val="21"/>
      <w:szCs w:val="24"/>
    </w:rPr>
  </w:style>
  <w:style w:type="paragraph" w:styleId="a6">
    <w:name w:val="footer"/>
    <w:basedOn w:val="a"/>
    <w:link w:val="a7"/>
    <w:rsid w:val="00DB0E93"/>
    <w:pPr>
      <w:tabs>
        <w:tab w:val="center" w:pos="4252"/>
        <w:tab w:val="right" w:pos="8504"/>
      </w:tabs>
      <w:snapToGrid w:val="0"/>
    </w:pPr>
  </w:style>
  <w:style w:type="character" w:customStyle="1" w:styleId="a7">
    <w:name w:val="フッター (文字)"/>
    <w:link w:val="a6"/>
    <w:rsid w:val="00DB0E93"/>
    <w:rPr>
      <w:kern w:val="2"/>
      <w:sz w:val="21"/>
      <w:szCs w:val="24"/>
    </w:rPr>
  </w:style>
  <w:style w:type="table" w:styleId="a8">
    <w:name w:val="Table Grid"/>
    <w:basedOn w:val="a1"/>
    <w:rsid w:val="00D90B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ord">
    <w:name w:val="標準；(Word文書)"/>
    <w:basedOn w:val="a"/>
    <w:rsid w:val="00E07E90"/>
    <w:pPr>
      <w:textAlignment w:val="baseline"/>
    </w:pPr>
    <w:rPr>
      <w:rFonts w:ascii="ＭＳ 明朝" w:hAnsi="ＭＳ 明朝" w:cs="ＭＳ 明朝" w:hint="eastAsia"/>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000158ge\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E7D2B-F3F8-4EC0-81D4-D26905FF8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21</TotalTime>
  <Pages>1</Pages>
  <Words>162</Words>
  <Characters>928</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宮城県御崎野営場指定管理者申請書様式</vt:lpstr>
      <vt:lpstr>宮城県御崎野営場指定管理者申請書様式</vt:lpstr>
    </vt:vector>
  </TitlesOfParts>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宮城県御崎野営場指定管理者申請書様式</dc:title>
  <dc:subject/>
  <dc:creator>宮城県</dc:creator>
  <cp:keywords/>
  <cp:lastModifiedBy>浅野　恒志</cp:lastModifiedBy>
  <cp:revision>4</cp:revision>
  <cp:lastPrinted>2026-07-22T02:25:00Z</cp:lastPrinted>
  <dcterms:created xsi:type="dcterms:W3CDTF">2026-07-07T09:58:00Z</dcterms:created>
  <dcterms:modified xsi:type="dcterms:W3CDTF">2026-07-22T02:25:00Z</dcterms:modified>
</cp:coreProperties>
</file>